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19E" w:rsidRPr="00A46E92" w:rsidRDefault="0047219E" w:rsidP="0047219E">
      <w:pPr>
        <w:rPr>
          <w:rFonts w:cstheme="minorHAnsi"/>
        </w:rPr>
      </w:pPr>
      <w:bookmarkStart w:id="0" w:name="_GoBack"/>
      <w:bookmarkEnd w:id="0"/>
    </w:p>
    <w:p w:rsidR="00EA1699" w:rsidRPr="00A46E92" w:rsidRDefault="0047219E" w:rsidP="00A46E92">
      <w:pPr>
        <w:rPr>
          <w:rFonts w:cstheme="minorHAnsi"/>
          <w:b/>
          <w:sz w:val="36"/>
          <w:szCs w:val="28"/>
        </w:rPr>
      </w:pPr>
      <w:r w:rsidRPr="00A46E92">
        <w:rPr>
          <w:rFonts w:cstheme="minorHAnsi"/>
          <w:b/>
          <w:sz w:val="36"/>
          <w:szCs w:val="28"/>
        </w:rPr>
        <w:t>Digital Citizenship</w:t>
      </w:r>
      <w:r w:rsidR="00BF621C" w:rsidRPr="00A46E92">
        <w:rPr>
          <w:rFonts w:cstheme="minorHAnsi"/>
          <w:b/>
          <w:sz w:val="36"/>
          <w:szCs w:val="28"/>
        </w:rPr>
        <w:t xml:space="preserve"> &amp; </w:t>
      </w:r>
      <w:r w:rsidR="001F282F" w:rsidRPr="00A46E92">
        <w:rPr>
          <w:rFonts w:cstheme="minorHAnsi"/>
          <w:b/>
          <w:sz w:val="36"/>
          <w:szCs w:val="28"/>
        </w:rPr>
        <w:t>O</w:t>
      </w:r>
      <w:r w:rsidR="00EA1699" w:rsidRPr="00A46E92">
        <w:rPr>
          <w:rFonts w:cstheme="minorHAnsi"/>
          <w:b/>
          <w:sz w:val="36"/>
          <w:szCs w:val="28"/>
        </w:rPr>
        <w:t xml:space="preserve">nline </w:t>
      </w:r>
      <w:r w:rsidR="001F282F" w:rsidRPr="00A46E92">
        <w:rPr>
          <w:rFonts w:cstheme="minorHAnsi"/>
          <w:b/>
          <w:sz w:val="36"/>
          <w:szCs w:val="28"/>
        </w:rPr>
        <w:t>Safety</w:t>
      </w:r>
      <w:r w:rsidR="00072928" w:rsidRPr="00A46E92">
        <w:rPr>
          <w:rFonts w:cstheme="minorHAnsi"/>
          <w:b/>
          <w:sz w:val="36"/>
          <w:szCs w:val="28"/>
        </w:rPr>
        <w:t xml:space="preserve">: </w:t>
      </w:r>
      <w:r w:rsidR="00EA1699" w:rsidRPr="00A46E92">
        <w:rPr>
          <w:rFonts w:cstheme="minorHAnsi"/>
          <w:b/>
          <w:sz w:val="36"/>
          <w:szCs w:val="28"/>
        </w:rPr>
        <w:t xml:space="preserve">Kindergarten </w:t>
      </w:r>
    </w:p>
    <w:p w:rsidR="00E620E5" w:rsidRPr="00A46E92" w:rsidRDefault="00E620E5" w:rsidP="00EA1699">
      <w:pPr>
        <w:tabs>
          <w:tab w:val="left" w:pos="5304"/>
        </w:tabs>
        <w:rPr>
          <w:rFonts w:cstheme="minorHAnsi"/>
          <w:b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 xml:space="preserve">LEARNING OUTCOME: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</w:rPr>
      </w:pPr>
    </w:p>
    <w:p w:rsidR="00EA1699" w:rsidRPr="00A46E92" w:rsidRDefault="00097105" w:rsidP="00EA1699">
      <w:p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By the end</w:t>
      </w:r>
      <w:r w:rsidR="00D3173F" w:rsidRPr="00A46E92">
        <w:rPr>
          <w:rFonts w:cstheme="minorHAnsi"/>
        </w:rPr>
        <w:t xml:space="preserve"> of this lesson, students will learn that they can navigate the online world like they would navigate the real-world, by </w:t>
      </w:r>
      <w:r w:rsidR="00780BD2" w:rsidRPr="00A46E92">
        <w:rPr>
          <w:rFonts w:cstheme="minorHAnsi"/>
        </w:rPr>
        <w:t xml:space="preserve">following </w:t>
      </w:r>
      <w:r w:rsidR="00D3173F" w:rsidRPr="00A46E92">
        <w:rPr>
          <w:rFonts w:cstheme="minorHAnsi"/>
        </w:rPr>
        <w:t xml:space="preserve">safety rules to </w:t>
      </w:r>
      <w:r w:rsidR="00780BD2" w:rsidRPr="00A46E92">
        <w:rPr>
          <w:rFonts w:cstheme="minorHAnsi"/>
        </w:rPr>
        <w:t>support their online s</w:t>
      </w:r>
      <w:r w:rsidR="00D3173F" w:rsidRPr="00A46E92">
        <w:rPr>
          <w:rFonts w:cstheme="minorHAnsi"/>
        </w:rPr>
        <w:t>afe</w:t>
      </w:r>
      <w:r w:rsidR="00780BD2" w:rsidRPr="00A46E92">
        <w:rPr>
          <w:rFonts w:cstheme="minorHAnsi"/>
        </w:rPr>
        <w:t>ty</w:t>
      </w:r>
      <w:r w:rsidR="00D3173F" w:rsidRPr="00A46E92">
        <w:rPr>
          <w:rFonts w:cstheme="minorHAnsi"/>
        </w:rPr>
        <w:t xml:space="preserve">.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</w:rPr>
      </w:pPr>
    </w:p>
    <w:tbl>
      <w:tblPr>
        <w:tblW w:w="960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58"/>
        <w:gridCol w:w="2551"/>
        <w:gridCol w:w="658"/>
        <w:gridCol w:w="2551"/>
        <w:gridCol w:w="663"/>
        <w:gridCol w:w="7"/>
      </w:tblGrid>
      <w:tr w:rsidR="00097105" w:rsidRPr="00A46E92" w:rsidTr="003C7062">
        <w:trPr>
          <w:gridAfter w:val="1"/>
          <w:wAfter w:w="7" w:type="dxa"/>
          <w:trHeight w:val="560"/>
        </w:trPr>
        <w:tc>
          <w:tcPr>
            <w:tcW w:w="2518" w:type="dxa"/>
            <w:shd w:val="clear" w:color="auto" w:fill="D0CECE" w:themeFill="background2" w:themeFillShade="E6"/>
            <w:vAlign w:val="center"/>
          </w:tcPr>
          <w:p w:rsidR="00097105" w:rsidRPr="00A46E92" w:rsidRDefault="00097105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  <w:b/>
              </w:rPr>
              <w:t>Teacher Led</w:t>
            </w:r>
          </w:p>
        </w:tc>
        <w:tc>
          <w:tcPr>
            <w:tcW w:w="658" w:type="dxa"/>
            <w:shd w:val="clear" w:color="auto" w:fill="D0CECE" w:themeFill="background2" w:themeFillShade="E6"/>
            <w:vAlign w:val="center"/>
          </w:tcPr>
          <w:p w:rsidR="00097105" w:rsidRPr="00A46E92" w:rsidRDefault="00097105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  <w:b/>
              </w:rPr>
              <w:t>X</w:t>
            </w:r>
          </w:p>
        </w:tc>
        <w:tc>
          <w:tcPr>
            <w:tcW w:w="2551" w:type="dxa"/>
            <w:shd w:val="clear" w:color="auto" w:fill="D0CECE" w:themeFill="background2" w:themeFillShade="E6"/>
            <w:vAlign w:val="center"/>
          </w:tcPr>
          <w:p w:rsidR="00097105" w:rsidRPr="00A46E92" w:rsidRDefault="009B3860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  <w:b/>
              </w:rPr>
              <w:t>Can Use</w:t>
            </w:r>
            <w:r w:rsidR="00097105" w:rsidRPr="00A46E92">
              <w:rPr>
                <w:rFonts w:cstheme="minorHAnsi"/>
                <w:b/>
              </w:rPr>
              <w:t xml:space="preserve"> Technology</w:t>
            </w:r>
          </w:p>
        </w:tc>
        <w:tc>
          <w:tcPr>
            <w:tcW w:w="658" w:type="dxa"/>
            <w:shd w:val="clear" w:color="auto" w:fill="D0CECE" w:themeFill="background2" w:themeFillShade="E6"/>
            <w:vAlign w:val="center"/>
          </w:tcPr>
          <w:p w:rsidR="00097105" w:rsidRPr="00A46E92" w:rsidRDefault="00097105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</w:rPr>
              <w:t>X</w:t>
            </w:r>
          </w:p>
        </w:tc>
        <w:tc>
          <w:tcPr>
            <w:tcW w:w="2551" w:type="dxa"/>
            <w:shd w:val="clear" w:color="auto" w:fill="D0CECE" w:themeFill="background2" w:themeFillShade="E6"/>
            <w:vAlign w:val="center"/>
          </w:tcPr>
          <w:p w:rsidR="00097105" w:rsidRPr="00A46E92" w:rsidRDefault="009B3860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  <w:b/>
              </w:rPr>
              <w:t xml:space="preserve">Can Use </w:t>
            </w:r>
            <w:r w:rsidR="00097105" w:rsidRPr="00A46E92">
              <w:rPr>
                <w:rFonts w:cstheme="minorHAnsi"/>
                <w:b/>
              </w:rPr>
              <w:t>All About Me</w:t>
            </w:r>
          </w:p>
        </w:tc>
        <w:tc>
          <w:tcPr>
            <w:tcW w:w="663" w:type="dxa"/>
            <w:shd w:val="clear" w:color="auto" w:fill="D0CECE" w:themeFill="background2" w:themeFillShade="E6"/>
            <w:vAlign w:val="center"/>
          </w:tcPr>
          <w:p w:rsidR="00097105" w:rsidRPr="00A46E92" w:rsidRDefault="00097105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</w:rPr>
              <w:t>X</w:t>
            </w:r>
          </w:p>
        </w:tc>
      </w:tr>
      <w:tr w:rsidR="00097105" w:rsidRPr="00A46E92" w:rsidTr="003C7062">
        <w:trPr>
          <w:trHeight w:val="700"/>
        </w:trPr>
        <w:tc>
          <w:tcPr>
            <w:tcW w:w="960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:rsidR="00097105" w:rsidRPr="00A46E92" w:rsidRDefault="00097105" w:rsidP="003C7062">
            <w:pPr>
              <w:jc w:val="center"/>
              <w:rPr>
                <w:rFonts w:cstheme="minorHAnsi"/>
              </w:rPr>
            </w:pPr>
            <w:r w:rsidRPr="00A46E92">
              <w:rPr>
                <w:rFonts w:cstheme="minorHAnsi"/>
                <w:i/>
                <w:sz w:val="18"/>
                <w:szCs w:val="18"/>
              </w:rPr>
              <w:t xml:space="preserve">Students engage with technology by watching a video resource. </w:t>
            </w:r>
          </w:p>
        </w:tc>
      </w:tr>
    </w:tbl>
    <w:p w:rsidR="00097105" w:rsidRPr="00A46E92" w:rsidRDefault="00097105" w:rsidP="00EA1699">
      <w:pPr>
        <w:tabs>
          <w:tab w:val="left" w:pos="5304"/>
        </w:tabs>
        <w:rPr>
          <w:rFonts w:cstheme="minorHAnsi"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>LEARNING GOALS:</w:t>
      </w:r>
    </w:p>
    <w:p w:rsidR="00097105" w:rsidRPr="00A46E92" w:rsidRDefault="004E646F" w:rsidP="004E646F">
      <w:pPr>
        <w:pStyle w:val="ListParagraph"/>
        <w:numPr>
          <w:ilvl w:val="0"/>
          <w:numId w:val="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will </w:t>
      </w:r>
      <w:r w:rsidR="00D3173F" w:rsidRPr="00A46E92">
        <w:rPr>
          <w:rFonts w:cstheme="minorHAnsi"/>
        </w:rPr>
        <w:t xml:space="preserve">learn that the </w:t>
      </w:r>
      <w:r w:rsidR="00D3173F" w:rsidRPr="00A46E92">
        <w:rPr>
          <w:rFonts w:cstheme="minorHAnsi"/>
          <w:b/>
        </w:rPr>
        <w:t>online world</w:t>
      </w:r>
      <w:r w:rsidR="00D3173F" w:rsidRPr="00A46E92">
        <w:rPr>
          <w:rFonts w:cstheme="minorHAnsi"/>
        </w:rPr>
        <w:t xml:space="preserve"> can be a wonderful place to </w:t>
      </w:r>
      <w:r w:rsidR="00780BD2" w:rsidRPr="00A46E92">
        <w:rPr>
          <w:rFonts w:cstheme="minorHAnsi"/>
        </w:rPr>
        <w:t xml:space="preserve">learn new </w:t>
      </w:r>
      <w:r w:rsidR="00D3173F" w:rsidRPr="00A46E92">
        <w:rPr>
          <w:rFonts w:cstheme="minorHAnsi"/>
        </w:rPr>
        <w:t xml:space="preserve">things, much like going to a new place </w:t>
      </w:r>
    </w:p>
    <w:p w:rsidR="004E646F" w:rsidRPr="00A46E92" w:rsidRDefault="004E646F" w:rsidP="004E646F">
      <w:pPr>
        <w:pStyle w:val="ListParagraph"/>
        <w:numPr>
          <w:ilvl w:val="0"/>
          <w:numId w:val="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will </w:t>
      </w:r>
      <w:r w:rsidR="00D3173F" w:rsidRPr="00A46E92">
        <w:rPr>
          <w:rFonts w:cstheme="minorHAnsi"/>
        </w:rPr>
        <w:t xml:space="preserve">learn </w:t>
      </w:r>
      <w:r w:rsidR="00D3173F" w:rsidRPr="00A46E92">
        <w:rPr>
          <w:rFonts w:cstheme="minorHAnsi"/>
          <w:b/>
        </w:rPr>
        <w:t xml:space="preserve">3 </w:t>
      </w:r>
      <w:r w:rsidR="00EA1AB6" w:rsidRPr="00A46E92">
        <w:rPr>
          <w:rFonts w:cstheme="minorHAnsi"/>
          <w:b/>
        </w:rPr>
        <w:t xml:space="preserve">guiding </w:t>
      </w:r>
      <w:r w:rsidR="00D3173F" w:rsidRPr="00A46E92">
        <w:rPr>
          <w:rFonts w:cstheme="minorHAnsi"/>
          <w:b/>
        </w:rPr>
        <w:t>safety rules</w:t>
      </w:r>
      <w:r w:rsidR="00D3173F" w:rsidRPr="00A46E92">
        <w:rPr>
          <w:rFonts w:cstheme="minorHAnsi"/>
        </w:rPr>
        <w:t xml:space="preserve"> to help</w:t>
      </w:r>
      <w:r w:rsidR="00780BD2" w:rsidRPr="00A46E92">
        <w:rPr>
          <w:rFonts w:cstheme="minorHAnsi"/>
        </w:rPr>
        <w:t xml:space="preserve"> them stay safe as they explore online</w:t>
      </w:r>
    </w:p>
    <w:p w:rsidR="004E646F" w:rsidRPr="00A46E92" w:rsidRDefault="00EA1AB6" w:rsidP="004E646F">
      <w:pPr>
        <w:pStyle w:val="ListParagraph"/>
        <w:numPr>
          <w:ilvl w:val="0"/>
          <w:numId w:val="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will </w:t>
      </w:r>
      <w:r w:rsidRPr="00A46E92">
        <w:rPr>
          <w:rFonts w:cstheme="minorHAnsi"/>
          <w:b/>
        </w:rPr>
        <w:t>transfer</w:t>
      </w:r>
      <w:r w:rsidR="004E646F" w:rsidRPr="00A46E92">
        <w:rPr>
          <w:rFonts w:cstheme="minorHAnsi"/>
          <w:b/>
        </w:rPr>
        <w:t xml:space="preserve"> their learning</w:t>
      </w:r>
      <w:r w:rsidR="004E646F" w:rsidRPr="00A46E92">
        <w:rPr>
          <w:rFonts w:cstheme="minorHAnsi"/>
        </w:rPr>
        <w:t xml:space="preserve"> </w:t>
      </w:r>
      <w:r w:rsidR="00D3173F" w:rsidRPr="00A46E92">
        <w:rPr>
          <w:rFonts w:cstheme="minorHAnsi"/>
        </w:rPr>
        <w:t xml:space="preserve">on internet safety to </w:t>
      </w:r>
      <w:r w:rsidR="009551C9" w:rsidRPr="00A46E92">
        <w:rPr>
          <w:rFonts w:cstheme="minorHAnsi"/>
        </w:rPr>
        <w:t xml:space="preserve">the </w:t>
      </w:r>
      <w:r w:rsidRPr="00A46E92">
        <w:rPr>
          <w:rFonts w:cstheme="minorHAnsi"/>
        </w:rPr>
        <w:t>“</w:t>
      </w:r>
      <w:r w:rsidR="004E646F" w:rsidRPr="00A46E92">
        <w:rPr>
          <w:rFonts w:cstheme="minorHAnsi"/>
        </w:rPr>
        <w:t>All About Me</w:t>
      </w:r>
      <w:r w:rsidRPr="00A46E92">
        <w:rPr>
          <w:rFonts w:cstheme="minorHAnsi"/>
        </w:rPr>
        <w:t>” program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 xml:space="preserve">CURRICULUM CONNECTIONS:  </w:t>
      </w:r>
    </w:p>
    <w:p w:rsidR="00D36C5F" w:rsidRPr="00A46E92" w:rsidRDefault="00A44414" w:rsidP="00EA1699">
      <w:pPr>
        <w:tabs>
          <w:tab w:val="left" w:pos="5304"/>
        </w:tabs>
        <w:rPr>
          <w:rFonts w:cstheme="minorHAnsi"/>
          <w:color w:val="000000" w:themeColor="text1"/>
        </w:rPr>
      </w:pPr>
      <w:hyperlink r:id="rId9" w:history="1">
        <w:r w:rsidR="00D36C5F" w:rsidRPr="00A46E92">
          <w:rPr>
            <w:rStyle w:val="Hyperlink"/>
            <w:rFonts w:cstheme="minorHAnsi"/>
            <w:color w:val="000000" w:themeColor="text1"/>
            <w:u w:val="none"/>
          </w:rPr>
          <w:t>https://files.ontario.ca/books/edu_the_kindergarten_program_english_aoda_web_oct7.pdf</w:t>
        </w:r>
      </w:hyperlink>
    </w:p>
    <w:p w:rsidR="00D36C5F" w:rsidRPr="00A46E92" w:rsidRDefault="00D36C5F" w:rsidP="00EA1699">
      <w:pPr>
        <w:tabs>
          <w:tab w:val="left" w:pos="5304"/>
        </w:tabs>
        <w:rPr>
          <w:rFonts w:cstheme="minorHAnsi"/>
          <w:b/>
        </w:rPr>
      </w:pPr>
    </w:p>
    <w:p w:rsidR="00D36C5F" w:rsidRPr="00A46E92" w:rsidRDefault="000D147D" w:rsidP="00D36C5F">
      <w:pPr>
        <w:pStyle w:val="ListParagraph"/>
        <w:numPr>
          <w:ilvl w:val="0"/>
          <w:numId w:val="7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Overall expectations</w:t>
      </w:r>
      <w:r w:rsidR="00D36C5F" w:rsidRPr="00A46E92">
        <w:rPr>
          <w:rFonts w:cstheme="minorHAnsi"/>
        </w:rPr>
        <w:t>:</w:t>
      </w:r>
    </w:p>
    <w:p w:rsidR="000D147D" w:rsidRPr="00A46E92" w:rsidRDefault="000D147D" w:rsidP="00D36C5F">
      <w:pPr>
        <w:pStyle w:val="ListParagraph"/>
        <w:numPr>
          <w:ilvl w:val="0"/>
          <w:numId w:val="8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25. demonstrate a sense of </w:t>
      </w:r>
      <w:r w:rsidRPr="00A46E92">
        <w:rPr>
          <w:rFonts w:cstheme="minorHAnsi"/>
          <w:b/>
        </w:rPr>
        <w:t xml:space="preserve">identity </w:t>
      </w:r>
      <w:r w:rsidRPr="00A46E92">
        <w:rPr>
          <w:rFonts w:cstheme="minorHAnsi"/>
        </w:rPr>
        <w:t>and positive self-image</w:t>
      </w:r>
    </w:p>
    <w:p w:rsidR="000D147D" w:rsidRPr="00A46E92" w:rsidRDefault="000D147D" w:rsidP="00D36C5F">
      <w:pPr>
        <w:pStyle w:val="ListParagraph"/>
        <w:numPr>
          <w:ilvl w:val="0"/>
          <w:numId w:val="8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28. demonstrate an </w:t>
      </w:r>
      <w:r w:rsidRPr="00A46E92">
        <w:rPr>
          <w:rFonts w:cstheme="minorHAnsi"/>
          <w:b/>
        </w:rPr>
        <w:t>awareness</w:t>
      </w:r>
      <w:r w:rsidRPr="00A46E92">
        <w:rPr>
          <w:rFonts w:cstheme="minorHAnsi"/>
        </w:rPr>
        <w:t xml:space="preserve"> of their surroundings </w:t>
      </w:r>
    </w:p>
    <w:p w:rsidR="00C6301F" w:rsidRPr="00A46E92" w:rsidRDefault="00C6301F" w:rsidP="00EA1699">
      <w:pPr>
        <w:tabs>
          <w:tab w:val="left" w:pos="5304"/>
        </w:tabs>
        <w:rPr>
          <w:rFonts w:cstheme="minorHAnsi"/>
          <w:b/>
        </w:rPr>
      </w:pPr>
    </w:p>
    <w:p w:rsidR="00C6301F" w:rsidRPr="00A46E92" w:rsidRDefault="00C6301F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>21</w:t>
      </w:r>
      <w:r w:rsidRPr="00A46E92">
        <w:rPr>
          <w:rFonts w:cstheme="minorHAnsi"/>
          <w:b/>
          <w:vertAlign w:val="superscript"/>
        </w:rPr>
        <w:t>st</w:t>
      </w:r>
      <w:r w:rsidRPr="00A46E92">
        <w:rPr>
          <w:rFonts w:cstheme="minorHAnsi"/>
          <w:b/>
        </w:rPr>
        <w:t xml:space="preserve"> Century Competencies (Global Citizen)</w:t>
      </w:r>
      <w:r w:rsidR="00D36C5F" w:rsidRPr="00A46E92">
        <w:rPr>
          <w:rFonts w:cstheme="minorHAnsi"/>
          <w:b/>
        </w:rPr>
        <w:t xml:space="preserve"> </w:t>
      </w:r>
      <w:r w:rsidRPr="00A46E92">
        <w:rPr>
          <w:rFonts w:cstheme="minorHAnsi"/>
        </w:rPr>
        <w:t>http://www.edugains.ca/resources21CL/About21stCentury/21CL_21stCenturyCompetencies.pdf</w:t>
      </w:r>
    </w:p>
    <w:p w:rsidR="00C6301F" w:rsidRPr="00A46E92" w:rsidRDefault="00C6301F" w:rsidP="00EA1699">
      <w:pPr>
        <w:pStyle w:val="ListParagraph"/>
        <w:numPr>
          <w:ilvl w:val="0"/>
          <w:numId w:val="6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Interacts </w:t>
      </w:r>
      <w:r w:rsidRPr="00A46E92">
        <w:rPr>
          <w:rFonts w:cstheme="minorHAnsi"/>
          <w:b/>
        </w:rPr>
        <w:t>safely and responsibly</w:t>
      </w:r>
      <w:r w:rsidRPr="00A46E92">
        <w:rPr>
          <w:rFonts w:cstheme="minorHAnsi"/>
        </w:rPr>
        <w:t xml:space="preserve"> within a variety of communities (5), (6) </w:t>
      </w:r>
    </w:p>
    <w:p w:rsidR="00C6301F" w:rsidRPr="00A46E92" w:rsidRDefault="00C6301F" w:rsidP="00EA1699">
      <w:pPr>
        <w:pStyle w:val="ListParagraph"/>
        <w:numPr>
          <w:ilvl w:val="0"/>
          <w:numId w:val="6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Creates a </w:t>
      </w:r>
      <w:r w:rsidRPr="00A46E92">
        <w:rPr>
          <w:rFonts w:cstheme="minorHAnsi"/>
          <w:b/>
        </w:rPr>
        <w:t>positive digital footprint</w:t>
      </w:r>
    </w:p>
    <w:p w:rsidR="00C6301F" w:rsidRPr="00A46E92" w:rsidRDefault="00C6301F" w:rsidP="00C6301F">
      <w:pPr>
        <w:pStyle w:val="ListParagraph"/>
        <w:numPr>
          <w:ilvl w:val="0"/>
          <w:numId w:val="5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Contributes to society and the culture of the local, global, and </w:t>
      </w:r>
      <w:r w:rsidRPr="00A46E92">
        <w:rPr>
          <w:rFonts w:cstheme="minorHAnsi"/>
          <w:b/>
        </w:rPr>
        <w:t>digital community</w:t>
      </w:r>
      <w:r w:rsidRPr="00A46E92">
        <w:rPr>
          <w:rFonts w:cstheme="minorHAnsi"/>
        </w:rPr>
        <w:t xml:space="preserve"> in a responsible, accountable, and ethical manner (2), (6)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 xml:space="preserve">MATERIALS: </w:t>
      </w:r>
    </w:p>
    <w:p w:rsidR="00EA1AB6" w:rsidRPr="00A46E92" w:rsidRDefault="00EA1AB6" w:rsidP="00EA1AB6">
      <w:pPr>
        <w:pStyle w:val="ListParagraph"/>
        <w:numPr>
          <w:ilvl w:val="0"/>
          <w:numId w:val="1"/>
        </w:numPr>
        <w:tabs>
          <w:tab w:val="left" w:pos="5304"/>
        </w:tabs>
        <w:rPr>
          <w:rStyle w:val="Hyperlink"/>
          <w:rFonts w:cstheme="minorHAnsi"/>
          <w:color w:val="auto"/>
          <w:u w:val="none"/>
        </w:rPr>
      </w:pPr>
      <w:r w:rsidRPr="00A46E92">
        <w:rPr>
          <w:rFonts w:cstheme="minorHAnsi"/>
        </w:rPr>
        <w:t>V</w:t>
      </w:r>
      <w:r w:rsidR="0015678F" w:rsidRPr="00A46E92">
        <w:rPr>
          <w:rFonts w:cstheme="minorHAnsi"/>
        </w:rPr>
        <w:t>ideo</w:t>
      </w:r>
      <w:r w:rsidRPr="00A46E92">
        <w:rPr>
          <w:rFonts w:cstheme="minorHAnsi"/>
        </w:rPr>
        <w:t xml:space="preserve"> resource: </w:t>
      </w:r>
      <w:r w:rsidR="005C3906" w:rsidRPr="00A46E92">
        <w:rPr>
          <w:rFonts w:cstheme="minorHAnsi"/>
        </w:rPr>
        <w:t xml:space="preserve">“My Online </w:t>
      </w:r>
      <w:proofErr w:type="spellStart"/>
      <w:r w:rsidR="005C3906" w:rsidRPr="00A46E92">
        <w:rPr>
          <w:rFonts w:cstheme="minorHAnsi"/>
        </w:rPr>
        <w:t>Neighbourhood</w:t>
      </w:r>
      <w:proofErr w:type="spellEnd"/>
      <w:r w:rsidR="005C3906" w:rsidRPr="00A46E92">
        <w:rPr>
          <w:rFonts w:cstheme="minorHAnsi"/>
        </w:rPr>
        <w:t xml:space="preserve">”: </w:t>
      </w:r>
      <w:hyperlink r:id="rId10" w:history="1">
        <w:r w:rsidRPr="00A46E92">
          <w:rPr>
            <w:rStyle w:val="Hyperlink"/>
            <w:rFonts w:cstheme="minorHAnsi"/>
            <w:color w:val="000000" w:themeColor="text1"/>
            <w:u w:val="none"/>
          </w:rPr>
          <w:t>https://www.commonsensemedia.org/educators/lesson/going-places-safely-k-2</w:t>
        </w:r>
      </w:hyperlink>
    </w:p>
    <w:p w:rsidR="005A12FB" w:rsidRPr="00A46E92" w:rsidRDefault="005A12FB" w:rsidP="005A12FB">
      <w:pPr>
        <w:pStyle w:val="ListParagraph"/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OR https://www.youtube.com/watch?v=vUO7t92k4Xg</w:t>
      </w:r>
    </w:p>
    <w:p w:rsidR="000801D1" w:rsidRPr="00A46E92" w:rsidRDefault="006540EA" w:rsidP="00EA1AB6">
      <w:pPr>
        <w:pStyle w:val="ListParagraph"/>
        <w:numPr>
          <w:ilvl w:val="0"/>
          <w:numId w:val="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Copy of </w:t>
      </w:r>
      <w:r w:rsidR="006D2490">
        <w:rPr>
          <w:rFonts w:cstheme="minorHAnsi"/>
          <w:b/>
        </w:rPr>
        <w:t xml:space="preserve">Handout [A] - </w:t>
      </w:r>
      <w:r w:rsidR="006D2490" w:rsidRPr="006D2490">
        <w:rPr>
          <w:rFonts w:cstheme="minorHAnsi"/>
          <w:b/>
        </w:rPr>
        <w:t>Going Places Safely</w:t>
      </w:r>
    </w:p>
    <w:p w:rsidR="00EA1AB6" w:rsidRPr="00A46E92" w:rsidRDefault="00EA1AB6" w:rsidP="00186F4D">
      <w:pPr>
        <w:pStyle w:val="ListParagraph"/>
        <w:numPr>
          <w:ilvl w:val="0"/>
          <w:numId w:val="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Crayons and markers </w:t>
      </w:r>
    </w:p>
    <w:p w:rsidR="006E5A20" w:rsidRDefault="0099270E" w:rsidP="00EA1699">
      <w:pPr>
        <w:pStyle w:val="ListParagraph"/>
        <w:numPr>
          <w:ilvl w:val="0"/>
          <w:numId w:val="1"/>
        </w:numPr>
        <w:tabs>
          <w:tab w:val="left" w:pos="5304"/>
        </w:tabs>
        <w:rPr>
          <w:rFonts w:cstheme="minorHAnsi"/>
        </w:rPr>
        <w:sectPr w:rsidR="006E5A20" w:rsidSect="00DC1DDB">
          <w:headerReference w:type="default" r:id="rId11"/>
          <w:footerReference w:type="default" r:id="rId12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A46E92">
        <w:rPr>
          <w:rFonts w:cstheme="minorHAnsi"/>
        </w:rPr>
        <w:t>A board or chart paper to facilitate the</w:t>
      </w:r>
      <w:r w:rsidR="006A6A5D" w:rsidRPr="00A46E92">
        <w:rPr>
          <w:rFonts w:cstheme="minorHAnsi"/>
        </w:rPr>
        <w:t xml:space="preserve"> class brainstorm session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lastRenderedPageBreak/>
        <w:t xml:space="preserve">INSTRUCTIONS: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  <w:i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  <w:i/>
        </w:rPr>
      </w:pPr>
      <w:r w:rsidRPr="00A46E92">
        <w:rPr>
          <w:rFonts w:cstheme="minorHAnsi"/>
          <w:b/>
          <w:i/>
        </w:rPr>
        <w:t>Before the lesson</w:t>
      </w:r>
    </w:p>
    <w:p w:rsidR="00A63E7E" w:rsidRPr="00A46E92" w:rsidRDefault="00A63E7E" w:rsidP="00EA1699">
      <w:pPr>
        <w:tabs>
          <w:tab w:val="left" w:pos="5304"/>
        </w:tabs>
        <w:rPr>
          <w:rFonts w:cstheme="minorHAnsi"/>
          <w:i/>
        </w:rPr>
      </w:pPr>
    </w:p>
    <w:p w:rsidR="001258AE" w:rsidRPr="00A46E92" w:rsidRDefault="00D3173F" w:rsidP="001258AE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Prepare the </w:t>
      </w:r>
      <w:r w:rsidRPr="00A46E92">
        <w:rPr>
          <w:rFonts w:cstheme="minorHAnsi"/>
          <w:b/>
        </w:rPr>
        <w:t xml:space="preserve">video </w:t>
      </w:r>
    </w:p>
    <w:p w:rsidR="00CD77E4" w:rsidRPr="00A46E92" w:rsidRDefault="00CD77E4" w:rsidP="00A07752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Ensure enough copies of the </w:t>
      </w:r>
      <w:r w:rsidR="00881C6C">
        <w:rPr>
          <w:rFonts w:cstheme="minorHAnsi"/>
          <w:b/>
        </w:rPr>
        <w:t>Handout [A]</w:t>
      </w:r>
      <w:r w:rsidRPr="00A46E92">
        <w:rPr>
          <w:rFonts w:cstheme="minorHAnsi"/>
        </w:rPr>
        <w:t xml:space="preserve"> are </w:t>
      </w:r>
      <w:r w:rsidR="001F49DD" w:rsidRPr="00A46E92">
        <w:rPr>
          <w:rFonts w:cstheme="minorHAnsi"/>
        </w:rPr>
        <w:t xml:space="preserve">photocopied </w:t>
      </w:r>
      <w:r w:rsidR="00793266" w:rsidRPr="00A46E92">
        <w:rPr>
          <w:rFonts w:cstheme="minorHAnsi"/>
        </w:rPr>
        <w:t xml:space="preserve">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  <w:i/>
        </w:rPr>
      </w:pPr>
      <w:r w:rsidRPr="00A46E92">
        <w:rPr>
          <w:rFonts w:cstheme="minorHAnsi"/>
          <w:b/>
          <w:i/>
        </w:rPr>
        <w:t>During the lesson</w:t>
      </w:r>
    </w:p>
    <w:p w:rsidR="00D3173F" w:rsidRPr="00A46E92" w:rsidRDefault="00D3173F" w:rsidP="00EA1699">
      <w:pPr>
        <w:tabs>
          <w:tab w:val="left" w:pos="5304"/>
        </w:tabs>
        <w:rPr>
          <w:rFonts w:cstheme="minorHAnsi"/>
        </w:rPr>
      </w:pPr>
    </w:p>
    <w:p w:rsidR="00D3173F" w:rsidRPr="00A46E92" w:rsidRDefault="00D3173F" w:rsidP="00D3173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 xml:space="preserve">Students are invited to sit on the carpet in a </w:t>
      </w:r>
      <w:r w:rsidRPr="00A46E92">
        <w:rPr>
          <w:rFonts w:cstheme="minorHAnsi"/>
          <w:b/>
        </w:rPr>
        <w:t>circle</w:t>
      </w:r>
    </w:p>
    <w:p w:rsidR="001258AE" w:rsidRPr="00A46E92" w:rsidRDefault="001F49DD" w:rsidP="001258AE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Students are asked</w:t>
      </w:r>
      <w:r w:rsidR="00D3173F" w:rsidRPr="00A46E92">
        <w:rPr>
          <w:rFonts w:cstheme="minorHAnsi"/>
        </w:rPr>
        <w:t xml:space="preserve"> to close their eyes and </w:t>
      </w:r>
      <w:r w:rsidRPr="00A46E92">
        <w:rPr>
          <w:rFonts w:cstheme="minorHAnsi"/>
          <w:b/>
        </w:rPr>
        <w:t>imagine</w:t>
      </w:r>
      <w:r w:rsidR="00D3173F" w:rsidRPr="00A46E92">
        <w:rPr>
          <w:rFonts w:cstheme="minorHAnsi"/>
        </w:rPr>
        <w:t xml:space="preserve"> a place</w:t>
      </w:r>
      <w:r w:rsidR="001258AE" w:rsidRPr="00A46E92">
        <w:rPr>
          <w:rFonts w:cstheme="minorHAnsi"/>
        </w:rPr>
        <w:t xml:space="preserve"> they have visited in the past</w:t>
      </w:r>
    </w:p>
    <w:p w:rsidR="001258AE" w:rsidRPr="00A46E92" w:rsidRDefault="001258AE" w:rsidP="001258AE">
      <w:pPr>
        <w:pStyle w:val="ListParagraph"/>
        <w:numPr>
          <w:ilvl w:val="1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F</w:t>
      </w:r>
      <w:r w:rsidR="00EA2A0A" w:rsidRPr="00A46E92">
        <w:rPr>
          <w:rFonts w:cstheme="minorHAnsi"/>
        </w:rPr>
        <w:t xml:space="preserve">or example: </w:t>
      </w:r>
      <w:r w:rsidR="00D3173F" w:rsidRPr="00A46E92">
        <w:rPr>
          <w:rFonts w:cstheme="minorHAnsi"/>
        </w:rPr>
        <w:t xml:space="preserve">children can think of a field trip </w:t>
      </w:r>
      <w:r w:rsidRPr="00A46E92">
        <w:rPr>
          <w:rFonts w:cstheme="minorHAnsi"/>
        </w:rPr>
        <w:t>or a family trip</w:t>
      </w:r>
    </w:p>
    <w:p w:rsidR="00D3173F" w:rsidRPr="00A46E92" w:rsidRDefault="00D3173F" w:rsidP="00D3173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are asked to </w:t>
      </w:r>
      <w:r w:rsidRPr="00A46E92">
        <w:rPr>
          <w:rFonts w:cstheme="minorHAnsi"/>
          <w:b/>
        </w:rPr>
        <w:t>share</w:t>
      </w:r>
      <w:r w:rsidRPr="00A46E92">
        <w:rPr>
          <w:rFonts w:cstheme="minorHAnsi"/>
        </w:rPr>
        <w:t xml:space="preserve"> the place they have visited</w:t>
      </w:r>
      <w:r w:rsidR="001F49DD" w:rsidRPr="00A46E92">
        <w:rPr>
          <w:rFonts w:cstheme="minorHAnsi"/>
        </w:rPr>
        <w:t xml:space="preserve"> with a </w:t>
      </w:r>
      <w:r w:rsidR="001258AE" w:rsidRPr="00A46E92">
        <w:rPr>
          <w:rFonts w:cstheme="minorHAnsi"/>
        </w:rPr>
        <w:t>classmate</w:t>
      </w:r>
      <w:r w:rsidR="001F49DD" w:rsidRPr="00A46E92">
        <w:rPr>
          <w:rFonts w:cstheme="minorHAnsi"/>
        </w:rPr>
        <w:t xml:space="preserve"> sitting close to them</w:t>
      </w:r>
    </w:p>
    <w:p w:rsidR="006653E9" w:rsidRPr="00A46E92" w:rsidRDefault="006653E9" w:rsidP="00D3173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are asked to </w:t>
      </w:r>
      <w:r w:rsidRPr="00A46E92">
        <w:rPr>
          <w:rFonts w:cstheme="minorHAnsi"/>
          <w:b/>
        </w:rPr>
        <w:t>brainstorm</w:t>
      </w:r>
      <w:r w:rsidR="001258AE" w:rsidRPr="00A46E92">
        <w:rPr>
          <w:rFonts w:cstheme="minorHAnsi"/>
        </w:rPr>
        <w:t xml:space="preserve"> </w:t>
      </w:r>
      <w:r w:rsidR="00EA2A0A" w:rsidRPr="00A46E92">
        <w:rPr>
          <w:rFonts w:cstheme="minorHAnsi"/>
        </w:rPr>
        <w:t>things they did to</w:t>
      </w:r>
      <w:r w:rsidRPr="00A46E92">
        <w:rPr>
          <w:rFonts w:cstheme="minorHAnsi"/>
        </w:rPr>
        <w:t xml:space="preserve"> ensure their </w:t>
      </w:r>
      <w:r w:rsidRPr="00A46E92">
        <w:rPr>
          <w:rFonts w:cstheme="minorHAnsi"/>
          <w:b/>
        </w:rPr>
        <w:t>safety</w:t>
      </w:r>
      <w:r w:rsidR="001258AE" w:rsidRPr="00A46E92">
        <w:rPr>
          <w:rFonts w:cstheme="minorHAnsi"/>
        </w:rPr>
        <w:t xml:space="preserve"> when they visited the place, </w:t>
      </w:r>
      <w:r w:rsidR="001F49DD" w:rsidRPr="00A46E92">
        <w:rPr>
          <w:rFonts w:cstheme="minorHAnsi"/>
        </w:rPr>
        <w:t xml:space="preserve">and the teacher can write </w:t>
      </w:r>
      <w:r w:rsidR="001258AE" w:rsidRPr="00A46E92">
        <w:rPr>
          <w:rFonts w:cstheme="minorHAnsi"/>
        </w:rPr>
        <w:t>the ideas down on the board</w:t>
      </w:r>
      <w:r w:rsidR="001F49DD" w:rsidRPr="00A46E92">
        <w:rPr>
          <w:rFonts w:cstheme="minorHAnsi"/>
        </w:rPr>
        <w:t xml:space="preserve"> </w:t>
      </w:r>
    </w:p>
    <w:p w:rsidR="00D3173F" w:rsidRPr="00A46E92" w:rsidRDefault="00D3173F" w:rsidP="00D3173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Next, students are asked to think about a place they would like to go on a field trip</w:t>
      </w:r>
      <w:r w:rsidR="006653E9" w:rsidRPr="00A46E92">
        <w:rPr>
          <w:rFonts w:cstheme="minorHAnsi"/>
        </w:rPr>
        <w:t xml:space="preserve"> as a class</w:t>
      </w:r>
      <w:r w:rsidR="001F49DD" w:rsidRPr="00A46E92">
        <w:rPr>
          <w:rFonts w:cstheme="minorHAnsi"/>
        </w:rPr>
        <w:t xml:space="preserve">; choose </w:t>
      </w:r>
      <w:r w:rsidR="001F49DD" w:rsidRPr="00A46E92">
        <w:rPr>
          <w:rFonts w:cstheme="minorHAnsi"/>
          <w:b/>
        </w:rPr>
        <w:t>one suggestion</w:t>
      </w:r>
      <w:r w:rsidR="001F49DD" w:rsidRPr="00A46E92">
        <w:rPr>
          <w:rFonts w:cstheme="minorHAnsi"/>
        </w:rPr>
        <w:t xml:space="preserve"> from a student</w:t>
      </w:r>
    </w:p>
    <w:p w:rsidR="001258AE" w:rsidRPr="00A46E92" w:rsidRDefault="00D3173F" w:rsidP="00D3173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Have students imagine going on a</w:t>
      </w:r>
      <w:r w:rsidR="0090764D" w:rsidRPr="00A46E92">
        <w:rPr>
          <w:rFonts w:cstheme="minorHAnsi"/>
        </w:rPr>
        <w:t xml:space="preserve"> </w:t>
      </w:r>
      <w:r w:rsidRPr="00A46E92">
        <w:rPr>
          <w:rFonts w:cstheme="minorHAnsi"/>
        </w:rPr>
        <w:t xml:space="preserve">field trip to this place; narrate the trip and </w:t>
      </w:r>
      <w:r w:rsidR="0090764D" w:rsidRPr="00A46E92">
        <w:rPr>
          <w:rFonts w:cstheme="minorHAnsi"/>
        </w:rPr>
        <w:t>all</w:t>
      </w:r>
      <w:r w:rsidR="006653E9" w:rsidRPr="00A46E92">
        <w:rPr>
          <w:rFonts w:cstheme="minorHAnsi"/>
        </w:rPr>
        <w:t xml:space="preserve"> the </w:t>
      </w:r>
      <w:r w:rsidR="001258AE" w:rsidRPr="00A46E92">
        <w:rPr>
          <w:rFonts w:cstheme="minorHAnsi"/>
        </w:rPr>
        <w:t>important steps included</w:t>
      </w:r>
      <w:r w:rsidR="000053E5" w:rsidRPr="00A46E92">
        <w:rPr>
          <w:rFonts w:cstheme="minorHAnsi"/>
        </w:rPr>
        <w:t xml:space="preserve"> to ensure student safety</w:t>
      </w:r>
    </w:p>
    <w:p w:rsidR="001258AE" w:rsidRPr="00A46E92" w:rsidRDefault="001258AE" w:rsidP="001258AE">
      <w:pPr>
        <w:pStyle w:val="ListParagraph"/>
        <w:numPr>
          <w:ilvl w:val="1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For example</w:t>
      </w:r>
      <w:r w:rsidR="006653E9" w:rsidRPr="00A46E92">
        <w:rPr>
          <w:rFonts w:cstheme="minorHAnsi"/>
        </w:rPr>
        <w:t>:</w:t>
      </w:r>
      <w:r w:rsidR="0090764D" w:rsidRPr="00A46E92">
        <w:rPr>
          <w:rFonts w:cstheme="minorHAnsi"/>
        </w:rPr>
        <w:t xml:space="preserve"> students pack sunscreen and water, students board the bus with their buddy, students stay with their buddy throughout the day, students wait for an adult to cross the street)</w:t>
      </w:r>
    </w:p>
    <w:p w:rsidR="001F49DD" w:rsidRPr="00A46E92" w:rsidRDefault="0090764D" w:rsidP="001F49DD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Ask students to consider </w:t>
      </w:r>
      <w:r w:rsidR="006653E9" w:rsidRPr="00A46E92">
        <w:rPr>
          <w:rFonts w:cstheme="minorHAnsi"/>
          <w:b/>
        </w:rPr>
        <w:t>other</w:t>
      </w:r>
      <w:r w:rsidRPr="00A46E92">
        <w:rPr>
          <w:rFonts w:cstheme="minorHAnsi"/>
          <w:b/>
        </w:rPr>
        <w:t xml:space="preserve"> safety rules</w:t>
      </w:r>
      <w:r w:rsidRPr="00A46E92">
        <w:rPr>
          <w:rFonts w:cstheme="minorHAnsi"/>
        </w:rPr>
        <w:t xml:space="preserve"> that will make sure they stay safe </w:t>
      </w:r>
      <w:r w:rsidR="006653E9" w:rsidRPr="00A46E92">
        <w:rPr>
          <w:rFonts w:cstheme="minorHAnsi"/>
        </w:rPr>
        <w:t>throughout the day on the field trip</w:t>
      </w:r>
      <w:r w:rsidR="001F49DD" w:rsidRPr="00A46E92">
        <w:rPr>
          <w:rFonts w:cstheme="minorHAnsi"/>
        </w:rPr>
        <w:t xml:space="preserve"> and write their ideas on the board</w:t>
      </w:r>
      <w:r w:rsidR="000053E5" w:rsidRPr="00A46E92">
        <w:rPr>
          <w:rFonts w:cstheme="minorHAnsi"/>
        </w:rPr>
        <w:t xml:space="preserve"> to add to the list</w:t>
      </w:r>
    </w:p>
    <w:p w:rsidR="0090764D" w:rsidRPr="00A46E92" w:rsidRDefault="0090764D" w:rsidP="001F49DD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Show students the </w:t>
      </w:r>
      <w:r w:rsidR="001F49DD" w:rsidRPr="00A46E92">
        <w:rPr>
          <w:rFonts w:cstheme="minorHAnsi"/>
        </w:rPr>
        <w:t xml:space="preserve">“My Online </w:t>
      </w:r>
      <w:proofErr w:type="spellStart"/>
      <w:r w:rsidR="001F49DD" w:rsidRPr="00A46E92">
        <w:rPr>
          <w:rFonts w:cstheme="minorHAnsi"/>
        </w:rPr>
        <w:t>Neighbourhood</w:t>
      </w:r>
      <w:proofErr w:type="spellEnd"/>
      <w:r w:rsidR="001F49DD" w:rsidRPr="00A46E92">
        <w:rPr>
          <w:rFonts w:cstheme="minorHAnsi"/>
        </w:rPr>
        <w:t xml:space="preserve">” </w:t>
      </w:r>
      <w:r w:rsidRPr="00A46E92">
        <w:rPr>
          <w:rFonts w:cstheme="minorHAnsi"/>
          <w:b/>
        </w:rPr>
        <w:t>video</w:t>
      </w:r>
    </w:p>
    <w:p w:rsidR="0090764D" w:rsidRPr="00A46E92" w:rsidRDefault="0090764D" w:rsidP="0090764D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 xml:space="preserve">Ask them </w:t>
      </w:r>
      <w:r w:rsidRPr="00A46E92">
        <w:rPr>
          <w:rFonts w:cstheme="minorHAnsi"/>
          <w:b/>
        </w:rPr>
        <w:t>follow-up questions</w:t>
      </w:r>
      <w:r w:rsidRPr="00A46E92">
        <w:rPr>
          <w:rFonts w:cstheme="minorHAnsi"/>
        </w:rPr>
        <w:t>:</w:t>
      </w:r>
    </w:p>
    <w:p w:rsidR="0090764D" w:rsidRPr="00A46E92" w:rsidRDefault="0090764D" w:rsidP="0090764D">
      <w:pPr>
        <w:pStyle w:val="ListParagraph"/>
        <w:numPr>
          <w:ilvl w:val="1"/>
          <w:numId w:val="3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 xml:space="preserve">What did the little boy enjoy about exploring the new place? </w:t>
      </w:r>
    </w:p>
    <w:p w:rsidR="0099270E" w:rsidRPr="00A46E92" w:rsidRDefault="0090764D" w:rsidP="0090764D">
      <w:pPr>
        <w:pStyle w:val="ListParagraph"/>
        <w:numPr>
          <w:ilvl w:val="1"/>
          <w:numId w:val="3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 xml:space="preserve">What were </w:t>
      </w:r>
      <w:r w:rsidRPr="00A46E92">
        <w:rPr>
          <w:rFonts w:cstheme="minorHAnsi"/>
          <w:b/>
        </w:rPr>
        <w:t>three important rules</w:t>
      </w:r>
      <w:r w:rsidRPr="00A46E92">
        <w:rPr>
          <w:rFonts w:cstheme="minorHAnsi"/>
        </w:rPr>
        <w:t xml:space="preserve"> the little boy remembers when he goes new places online? </w:t>
      </w:r>
    </w:p>
    <w:p w:rsidR="0099270E" w:rsidRPr="00A46E92" w:rsidRDefault="0090764D" w:rsidP="00DD1C33">
      <w:pPr>
        <w:pStyle w:val="ListParagraph"/>
        <w:numPr>
          <w:ilvl w:val="5"/>
          <w:numId w:val="18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 xml:space="preserve">Always ask your parent (or teacher) first </w:t>
      </w:r>
    </w:p>
    <w:p w:rsidR="0099270E" w:rsidRPr="00A46E92" w:rsidRDefault="0099270E" w:rsidP="001258AE">
      <w:pPr>
        <w:pStyle w:val="ListParagraph"/>
        <w:numPr>
          <w:ilvl w:val="5"/>
          <w:numId w:val="18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>Only talk to people you know</w:t>
      </w:r>
    </w:p>
    <w:p w:rsidR="001F282F" w:rsidRPr="00A46E92" w:rsidRDefault="0090764D" w:rsidP="001258AE">
      <w:pPr>
        <w:pStyle w:val="ListParagraph"/>
        <w:numPr>
          <w:ilvl w:val="5"/>
          <w:numId w:val="18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>Stick to places that are</w:t>
      </w:r>
      <w:r w:rsidR="0099270E" w:rsidRPr="00A46E92">
        <w:rPr>
          <w:rFonts w:cstheme="minorHAnsi"/>
        </w:rPr>
        <w:t xml:space="preserve"> just right for you</w:t>
      </w:r>
    </w:p>
    <w:p w:rsidR="001258AE" w:rsidRPr="00A46E92" w:rsidRDefault="001258AE" w:rsidP="001258AE">
      <w:pPr>
        <w:pStyle w:val="ListParagraph"/>
        <w:tabs>
          <w:tab w:val="left" w:pos="5304"/>
        </w:tabs>
        <w:ind w:left="1080"/>
        <w:rPr>
          <w:rFonts w:cstheme="minorHAnsi"/>
          <w:b/>
        </w:rPr>
      </w:pPr>
    </w:p>
    <w:p w:rsidR="001F282F" w:rsidRPr="00A46E92" w:rsidRDefault="001F282F" w:rsidP="001F282F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Students</w:t>
      </w:r>
      <w:r w:rsidR="000053E5" w:rsidRPr="00A46E92">
        <w:rPr>
          <w:rFonts w:cstheme="minorHAnsi"/>
        </w:rPr>
        <w:t xml:space="preserve"> go to the tables and</w:t>
      </w:r>
      <w:r w:rsidRPr="00A46E92">
        <w:rPr>
          <w:rFonts w:cstheme="minorHAnsi"/>
        </w:rPr>
        <w:t xml:space="preserve"> use </w:t>
      </w:r>
      <w:r w:rsidR="006D2490">
        <w:rPr>
          <w:rFonts w:cstheme="minorHAnsi"/>
          <w:b/>
        </w:rPr>
        <w:t xml:space="preserve">Handout [A] - </w:t>
      </w:r>
      <w:r w:rsidRPr="006D2490">
        <w:rPr>
          <w:rFonts w:cstheme="minorHAnsi"/>
          <w:b/>
        </w:rPr>
        <w:t>Going Places Safely</w:t>
      </w:r>
      <w:r w:rsidRPr="00A46E92">
        <w:rPr>
          <w:rFonts w:cstheme="minorHAnsi"/>
        </w:rPr>
        <w:t xml:space="preserve"> to </w:t>
      </w:r>
      <w:r w:rsidRPr="00A46E92">
        <w:rPr>
          <w:rFonts w:cstheme="minorHAnsi"/>
          <w:b/>
        </w:rPr>
        <w:t xml:space="preserve">draw </w:t>
      </w:r>
      <w:r w:rsidRPr="00A46E92">
        <w:rPr>
          <w:rFonts w:cstheme="minorHAnsi"/>
        </w:rPr>
        <w:t>a scene of their favourite pl</w:t>
      </w:r>
      <w:r w:rsidR="00676ACB" w:rsidRPr="00A46E92">
        <w:rPr>
          <w:rFonts w:cstheme="minorHAnsi"/>
        </w:rPr>
        <w:t>ace to visit</w:t>
      </w:r>
    </w:p>
    <w:p w:rsidR="0090764D" w:rsidRPr="00A46E92" w:rsidRDefault="0090764D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A11D4C" w:rsidRPr="00A46E92" w:rsidRDefault="00A11D4C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A11D4C" w:rsidRPr="00A46E92" w:rsidRDefault="00A11D4C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6E5A20" w:rsidRDefault="006E5A20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  <w:sectPr w:rsidR="006E5A20" w:rsidSect="006E5A20">
          <w:footerReference w:type="default" r:id="rId13"/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A11D4C" w:rsidRPr="00A46E92" w:rsidRDefault="00A11D4C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A11D4C" w:rsidRPr="00A46E92" w:rsidRDefault="00A11D4C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A11D4C" w:rsidRPr="00A46E92" w:rsidRDefault="00A11D4C" w:rsidP="001258AE">
      <w:pPr>
        <w:tabs>
          <w:tab w:val="left" w:pos="5304"/>
        </w:tabs>
        <w:rPr>
          <w:rFonts w:cstheme="minorHAnsi"/>
          <w:b/>
          <w:i/>
        </w:rPr>
      </w:pPr>
    </w:p>
    <w:p w:rsidR="00A11D4C" w:rsidRPr="00A46E92" w:rsidRDefault="00A11D4C" w:rsidP="0090764D">
      <w:pPr>
        <w:pStyle w:val="ListParagraph"/>
        <w:tabs>
          <w:tab w:val="left" w:pos="5304"/>
        </w:tabs>
        <w:ind w:left="1440"/>
        <w:rPr>
          <w:rFonts w:cstheme="minorHAnsi"/>
          <w:b/>
          <w:i/>
        </w:rPr>
      </w:pPr>
    </w:p>
    <w:p w:rsidR="004171CC" w:rsidRDefault="004171CC" w:rsidP="00EA1699">
      <w:pPr>
        <w:tabs>
          <w:tab w:val="left" w:pos="5304"/>
        </w:tabs>
        <w:rPr>
          <w:rFonts w:cstheme="minorHAnsi"/>
          <w:b/>
          <w:i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  <w:i/>
        </w:rPr>
      </w:pPr>
      <w:r w:rsidRPr="00A46E92">
        <w:rPr>
          <w:rFonts w:cstheme="minorHAnsi"/>
          <w:b/>
          <w:i/>
        </w:rPr>
        <w:lastRenderedPageBreak/>
        <w:t xml:space="preserve">After the lesson </w:t>
      </w:r>
    </w:p>
    <w:p w:rsidR="00097105" w:rsidRPr="00A46E92" w:rsidRDefault="00097105" w:rsidP="00EA1699">
      <w:pPr>
        <w:tabs>
          <w:tab w:val="left" w:pos="5304"/>
        </w:tabs>
        <w:rPr>
          <w:rFonts w:cstheme="minorHAnsi"/>
          <w:i/>
        </w:rPr>
      </w:pPr>
    </w:p>
    <w:p w:rsidR="00097105" w:rsidRPr="00A46E92" w:rsidRDefault="00097105" w:rsidP="00EA1699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 xml:space="preserve">EXTENSION: </w:t>
      </w:r>
    </w:p>
    <w:p w:rsidR="001F282F" w:rsidRPr="00A46E92" w:rsidRDefault="001F282F" w:rsidP="00EA1699">
      <w:pPr>
        <w:tabs>
          <w:tab w:val="left" w:pos="5304"/>
        </w:tabs>
        <w:rPr>
          <w:rFonts w:cstheme="minorHAnsi"/>
          <w:b/>
        </w:rPr>
      </w:pPr>
    </w:p>
    <w:p w:rsidR="00A11D4C" w:rsidRPr="00A46E92" w:rsidRDefault="00EA7D0E" w:rsidP="00A11D4C">
      <w:pPr>
        <w:pStyle w:val="ListParagraph"/>
        <w:numPr>
          <w:ilvl w:val="0"/>
          <w:numId w:val="3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are introduced to </w:t>
      </w:r>
      <w:r w:rsidRPr="00A46E92">
        <w:rPr>
          <w:rFonts w:cstheme="minorHAnsi"/>
          <w:b/>
        </w:rPr>
        <w:t>All About Me</w:t>
      </w:r>
      <w:r w:rsidR="0099270E" w:rsidRPr="00A46E92">
        <w:rPr>
          <w:rFonts w:cstheme="minorHAnsi"/>
          <w:b/>
        </w:rPr>
        <w:t xml:space="preserve"> </w:t>
      </w:r>
      <w:r w:rsidR="0099270E" w:rsidRPr="00A46E92">
        <w:rPr>
          <w:rFonts w:cstheme="minorHAnsi"/>
        </w:rPr>
        <w:t>Portfolio</w:t>
      </w:r>
    </w:p>
    <w:p w:rsidR="00676ACB" w:rsidRPr="00A46E92" w:rsidRDefault="00676ACB" w:rsidP="00676ACB">
      <w:pPr>
        <w:tabs>
          <w:tab w:val="left" w:pos="5304"/>
        </w:tabs>
        <w:rPr>
          <w:rFonts w:cstheme="minorHAnsi"/>
        </w:rPr>
      </w:pPr>
    </w:p>
    <w:p w:rsidR="00676ACB" w:rsidRPr="00A46E92" w:rsidRDefault="00676ACB" w:rsidP="00676ACB">
      <w:pPr>
        <w:pStyle w:val="ListParagraph"/>
        <w:numPr>
          <w:ilvl w:val="0"/>
          <w:numId w:val="2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The teacher explains that just like the places we visit in real-life, w</w:t>
      </w:r>
      <w:r w:rsidR="00ED32C8" w:rsidRPr="00A46E92">
        <w:rPr>
          <w:rFonts w:cstheme="minorHAnsi"/>
        </w:rPr>
        <w:t xml:space="preserve">e must use the </w:t>
      </w:r>
      <w:r w:rsidRPr="00A46E92">
        <w:rPr>
          <w:rFonts w:cstheme="minorHAnsi"/>
        </w:rPr>
        <w:t>safe safety rules when we visit places online</w:t>
      </w:r>
    </w:p>
    <w:p w:rsidR="00A11D4C" w:rsidRPr="00A46E92" w:rsidRDefault="00A11D4C" w:rsidP="00A11D4C">
      <w:pPr>
        <w:tabs>
          <w:tab w:val="left" w:pos="5304"/>
        </w:tabs>
        <w:rPr>
          <w:rFonts w:cstheme="minorHAnsi"/>
        </w:rPr>
      </w:pPr>
    </w:p>
    <w:p w:rsidR="00A11D4C" w:rsidRPr="00A46E92" w:rsidRDefault="00A11D4C" w:rsidP="00BF621C">
      <w:pPr>
        <w:pStyle w:val="ListParagraph"/>
        <w:numPr>
          <w:ilvl w:val="0"/>
          <w:numId w:val="1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Students upload a </w:t>
      </w:r>
      <w:r w:rsidRPr="00A46E92">
        <w:rPr>
          <w:rFonts w:cstheme="minorHAnsi"/>
          <w:b/>
        </w:rPr>
        <w:t xml:space="preserve">picture </w:t>
      </w:r>
      <w:r w:rsidRPr="00A46E92">
        <w:rPr>
          <w:rFonts w:cstheme="minorHAnsi"/>
        </w:rPr>
        <w:t>of “</w:t>
      </w:r>
      <w:r w:rsidR="00E82CD6" w:rsidRPr="00A46E92">
        <w:rPr>
          <w:rFonts w:cstheme="minorHAnsi"/>
        </w:rPr>
        <w:t>My Favourite Place Safety</w:t>
      </w:r>
      <w:r w:rsidRPr="00A46E92">
        <w:rPr>
          <w:rFonts w:cstheme="minorHAnsi"/>
        </w:rPr>
        <w:t xml:space="preserve">” </w:t>
      </w:r>
      <w:r w:rsidR="00EF7BC8" w:rsidRPr="00A46E92">
        <w:rPr>
          <w:rFonts w:cstheme="minorHAnsi"/>
        </w:rPr>
        <w:t>to their All About Me Portfolio</w:t>
      </w:r>
    </w:p>
    <w:p w:rsidR="00A11D4C" w:rsidRPr="00A46E92" w:rsidRDefault="00A11D4C" w:rsidP="00A11D4C">
      <w:pPr>
        <w:tabs>
          <w:tab w:val="left" w:pos="5304"/>
        </w:tabs>
        <w:rPr>
          <w:rFonts w:cstheme="minorHAnsi"/>
        </w:rPr>
      </w:pPr>
    </w:p>
    <w:p w:rsidR="00A11D4C" w:rsidRPr="00A46E92" w:rsidRDefault="00A11D4C" w:rsidP="00BF621C">
      <w:pPr>
        <w:pStyle w:val="ListParagraph"/>
        <w:numPr>
          <w:ilvl w:val="0"/>
          <w:numId w:val="1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Add a</w:t>
      </w:r>
      <w:r w:rsidR="00664708" w:rsidRPr="00A46E92">
        <w:rPr>
          <w:rFonts w:cstheme="minorHAnsi"/>
        </w:rPr>
        <w:t xml:space="preserve"> </w:t>
      </w:r>
      <w:r w:rsidR="00664708" w:rsidRPr="00A46E92">
        <w:rPr>
          <w:rFonts w:cstheme="minorHAnsi"/>
          <w:b/>
        </w:rPr>
        <w:t>written</w:t>
      </w:r>
      <w:r w:rsidR="00664708" w:rsidRPr="00A46E92">
        <w:rPr>
          <w:rFonts w:cstheme="minorHAnsi"/>
        </w:rPr>
        <w:t xml:space="preserve"> or </w:t>
      </w:r>
      <w:r w:rsidR="00664708" w:rsidRPr="00A46E92">
        <w:rPr>
          <w:rFonts w:cstheme="minorHAnsi"/>
          <w:b/>
        </w:rPr>
        <w:t>audio</w:t>
      </w:r>
      <w:r w:rsidRPr="00A46E92">
        <w:rPr>
          <w:rFonts w:cstheme="minorHAnsi"/>
        </w:rPr>
        <w:t xml:space="preserve"> </w:t>
      </w:r>
      <w:r w:rsidRPr="00A46E92">
        <w:rPr>
          <w:rFonts w:cstheme="minorHAnsi"/>
          <w:b/>
        </w:rPr>
        <w:t>reflection</w:t>
      </w:r>
      <w:r w:rsidR="00664708" w:rsidRPr="00A46E92">
        <w:rPr>
          <w:rFonts w:cstheme="minorHAnsi"/>
        </w:rPr>
        <w:t xml:space="preserve"> to their uploaded picture</w:t>
      </w:r>
    </w:p>
    <w:p w:rsidR="00A11D4C" w:rsidRPr="00A46E92" w:rsidRDefault="00A11D4C" w:rsidP="00A11D4C">
      <w:pPr>
        <w:tabs>
          <w:tab w:val="left" w:pos="5304"/>
        </w:tabs>
        <w:rPr>
          <w:rFonts w:cstheme="minorHAnsi"/>
        </w:rPr>
      </w:pPr>
    </w:p>
    <w:p w:rsidR="00A11D4C" w:rsidRPr="00A46E92" w:rsidRDefault="00A11D4C" w:rsidP="00BF621C">
      <w:pPr>
        <w:pStyle w:val="ListParagraph"/>
        <w:numPr>
          <w:ilvl w:val="0"/>
          <w:numId w:val="12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Guiding </w:t>
      </w:r>
      <w:r w:rsidRPr="00A46E92">
        <w:rPr>
          <w:rFonts w:cstheme="minorHAnsi"/>
          <w:b/>
        </w:rPr>
        <w:t>questions</w:t>
      </w:r>
      <w:r w:rsidRPr="00A46E92">
        <w:rPr>
          <w:rFonts w:cstheme="minorHAnsi"/>
        </w:rPr>
        <w:t xml:space="preserve"> for their reflection:</w:t>
      </w:r>
    </w:p>
    <w:p w:rsidR="00A11D4C" w:rsidRPr="00A46E92" w:rsidRDefault="00A11D4C" w:rsidP="00A11D4C">
      <w:pPr>
        <w:tabs>
          <w:tab w:val="left" w:pos="5304"/>
        </w:tabs>
        <w:rPr>
          <w:rFonts w:cstheme="minorHAnsi"/>
        </w:rPr>
      </w:pPr>
    </w:p>
    <w:p w:rsidR="00A11D4C" w:rsidRPr="00A46E92" w:rsidRDefault="00A11D4C" w:rsidP="00DD1C33">
      <w:pPr>
        <w:tabs>
          <w:tab w:val="left" w:pos="5304"/>
        </w:tabs>
        <w:ind w:left="720"/>
        <w:rPr>
          <w:rFonts w:cstheme="minorHAnsi"/>
        </w:rPr>
      </w:pPr>
      <w:proofErr w:type="gramStart"/>
      <w:r w:rsidRPr="00A46E92">
        <w:rPr>
          <w:rFonts w:cstheme="minorHAnsi"/>
        </w:rPr>
        <w:t>o</w:t>
      </w:r>
      <w:proofErr w:type="gramEnd"/>
      <w:r w:rsidRPr="00A46E92">
        <w:rPr>
          <w:rFonts w:cstheme="minorHAnsi"/>
        </w:rPr>
        <w:t xml:space="preserve"> Why did I choose </w:t>
      </w:r>
      <w:r w:rsidR="009B3860" w:rsidRPr="00A46E92">
        <w:rPr>
          <w:rFonts w:cstheme="minorHAnsi"/>
        </w:rPr>
        <w:t xml:space="preserve">this place as my favourite </w:t>
      </w:r>
      <w:r w:rsidRPr="00A46E92">
        <w:rPr>
          <w:rFonts w:cstheme="minorHAnsi"/>
        </w:rPr>
        <w:t>place?</w:t>
      </w:r>
    </w:p>
    <w:p w:rsidR="00A11D4C" w:rsidRPr="00A46E92" w:rsidRDefault="00A11D4C" w:rsidP="00DD1C33">
      <w:pPr>
        <w:tabs>
          <w:tab w:val="left" w:pos="5304"/>
        </w:tabs>
        <w:ind w:left="720"/>
        <w:rPr>
          <w:rFonts w:cstheme="minorHAnsi"/>
        </w:rPr>
      </w:pPr>
    </w:p>
    <w:p w:rsidR="00A11D4C" w:rsidRPr="00A46E92" w:rsidRDefault="00A11D4C" w:rsidP="00DD1C33">
      <w:pPr>
        <w:tabs>
          <w:tab w:val="left" w:pos="5304"/>
        </w:tabs>
        <w:ind w:left="720"/>
        <w:rPr>
          <w:rFonts w:cstheme="minorHAnsi"/>
        </w:rPr>
      </w:pPr>
      <w:proofErr w:type="gramStart"/>
      <w:r w:rsidRPr="00A46E92">
        <w:rPr>
          <w:rFonts w:cstheme="minorHAnsi"/>
        </w:rPr>
        <w:t>o</w:t>
      </w:r>
      <w:proofErr w:type="gramEnd"/>
      <w:r w:rsidRPr="00A46E92">
        <w:rPr>
          <w:rFonts w:cstheme="minorHAnsi"/>
        </w:rPr>
        <w:t xml:space="preserve"> How will I </w:t>
      </w:r>
      <w:r w:rsidR="00EF63F1" w:rsidRPr="00A46E92">
        <w:rPr>
          <w:rFonts w:cstheme="minorHAnsi"/>
        </w:rPr>
        <w:t>use the safety rules to stay safe in this place?</w:t>
      </w:r>
    </w:p>
    <w:p w:rsidR="0099270E" w:rsidRPr="00A46E92" w:rsidRDefault="0099270E" w:rsidP="005A12FB">
      <w:pPr>
        <w:tabs>
          <w:tab w:val="left" w:pos="5304"/>
        </w:tabs>
        <w:rPr>
          <w:rFonts w:cstheme="minorHAnsi"/>
        </w:rPr>
      </w:pPr>
    </w:p>
    <w:p w:rsidR="0099270E" w:rsidRPr="00A46E92" w:rsidRDefault="0099270E" w:rsidP="00A07752">
      <w:pPr>
        <w:tabs>
          <w:tab w:val="left" w:pos="5304"/>
        </w:tabs>
        <w:rPr>
          <w:rFonts w:cstheme="minorHAnsi"/>
          <w:b/>
        </w:rPr>
      </w:pPr>
    </w:p>
    <w:p w:rsidR="00A07752" w:rsidRPr="00A46E92" w:rsidRDefault="00A07752" w:rsidP="00A07752">
      <w:p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  <w:b/>
        </w:rPr>
        <w:t>ASSESSMENT</w:t>
      </w:r>
      <w:r w:rsidR="00BF621C" w:rsidRPr="00A46E92">
        <w:rPr>
          <w:rFonts w:cstheme="minorHAnsi"/>
          <w:b/>
        </w:rPr>
        <w:t>:</w:t>
      </w:r>
    </w:p>
    <w:p w:rsidR="00BF621C" w:rsidRPr="00A46E92" w:rsidRDefault="00BF621C" w:rsidP="00A07752">
      <w:pPr>
        <w:tabs>
          <w:tab w:val="left" w:pos="5304"/>
        </w:tabs>
        <w:rPr>
          <w:rFonts w:cstheme="minorHAnsi"/>
          <w:b/>
        </w:rPr>
      </w:pPr>
    </w:p>
    <w:p w:rsidR="00DD1C33" w:rsidRPr="00A46E92" w:rsidRDefault="001258AE" w:rsidP="00DD1C33">
      <w:pPr>
        <w:pStyle w:val="ListParagraph"/>
        <w:numPr>
          <w:ilvl w:val="0"/>
          <w:numId w:val="11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>The teacher can do</w:t>
      </w:r>
      <w:r w:rsidR="00BF621C" w:rsidRPr="00A46E92">
        <w:rPr>
          <w:rFonts w:cstheme="minorHAnsi"/>
        </w:rPr>
        <w:t xml:space="preserve"> assessments throughout the lesson</w:t>
      </w:r>
      <w:r w:rsidRPr="00A46E92">
        <w:rPr>
          <w:rFonts w:cstheme="minorHAnsi"/>
        </w:rPr>
        <w:t xml:space="preserve"> or on the All About Me portfolio</w:t>
      </w:r>
      <w:r w:rsidR="0052074A" w:rsidRPr="00A46E92">
        <w:rPr>
          <w:rFonts w:cstheme="minorHAnsi"/>
        </w:rPr>
        <w:t xml:space="preserve"> after the lesson</w:t>
      </w:r>
      <w:r w:rsidR="00BF621C" w:rsidRPr="00A46E92">
        <w:rPr>
          <w:rFonts w:cstheme="minorHAnsi"/>
        </w:rPr>
        <w:t xml:space="preserve">, by </w:t>
      </w:r>
      <w:r w:rsidR="0052074A" w:rsidRPr="00A46E92">
        <w:rPr>
          <w:rFonts w:cstheme="minorHAnsi"/>
          <w:b/>
        </w:rPr>
        <w:t>recording</w:t>
      </w:r>
      <w:r w:rsidR="00F847E5" w:rsidRPr="00A46E92">
        <w:rPr>
          <w:rFonts w:cstheme="minorHAnsi"/>
        </w:rPr>
        <w:t xml:space="preserve"> student’s ability</w:t>
      </w:r>
      <w:r w:rsidR="00F847E5" w:rsidRPr="00A46E92">
        <w:rPr>
          <w:rFonts w:cstheme="minorHAnsi"/>
          <w:b/>
        </w:rPr>
        <w:t xml:space="preserve"> </w:t>
      </w:r>
      <w:r w:rsidRPr="00A46E92">
        <w:rPr>
          <w:rFonts w:cstheme="minorHAnsi"/>
        </w:rPr>
        <w:t xml:space="preserve">to communicate </w:t>
      </w:r>
      <w:r w:rsidR="0052074A" w:rsidRPr="00A46E92">
        <w:rPr>
          <w:rFonts w:cstheme="minorHAnsi"/>
        </w:rPr>
        <w:t>their understanding</w:t>
      </w:r>
      <w:r w:rsidR="005B0E54" w:rsidRPr="00A46E92">
        <w:rPr>
          <w:rFonts w:cstheme="minorHAnsi"/>
        </w:rPr>
        <w:t xml:space="preserve"> to classmates and teachers </w:t>
      </w:r>
      <w:r w:rsidR="0052074A" w:rsidRPr="00A46E92">
        <w:rPr>
          <w:rFonts w:cstheme="minorHAnsi"/>
        </w:rPr>
        <w:t xml:space="preserve">orally, </w:t>
      </w:r>
      <w:r w:rsidRPr="00A46E92">
        <w:rPr>
          <w:rFonts w:cstheme="minorHAnsi"/>
        </w:rPr>
        <w:t>in written</w:t>
      </w:r>
      <w:r w:rsidR="0052074A" w:rsidRPr="00A46E92">
        <w:rPr>
          <w:rFonts w:cstheme="minorHAnsi"/>
        </w:rPr>
        <w:t xml:space="preserve">, and </w:t>
      </w:r>
      <w:r w:rsidRPr="00A46E92">
        <w:rPr>
          <w:rFonts w:cstheme="minorHAnsi"/>
        </w:rPr>
        <w:t xml:space="preserve">visually on their handout </w:t>
      </w:r>
    </w:p>
    <w:p w:rsidR="00664708" w:rsidRPr="00A46E92" w:rsidRDefault="00664708" w:rsidP="00664708">
      <w:pPr>
        <w:pStyle w:val="ListParagraph"/>
        <w:tabs>
          <w:tab w:val="left" w:pos="5304"/>
        </w:tabs>
        <w:rPr>
          <w:rFonts w:cstheme="minorHAnsi"/>
          <w:b/>
        </w:rPr>
      </w:pPr>
    </w:p>
    <w:p w:rsidR="001258AE" w:rsidRPr="00A46E92" w:rsidRDefault="001258AE" w:rsidP="00DD1C33">
      <w:pPr>
        <w:pStyle w:val="ListParagraph"/>
        <w:numPr>
          <w:ilvl w:val="1"/>
          <w:numId w:val="11"/>
        </w:numPr>
        <w:tabs>
          <w:tab w:val="left" w:pos="5304"/>
        </w:tabs>
        <w:rPr>
          <w:rFonts w:cstheme="minorHAnsi"/>
          <w:b/>
        </w:rPr>
      </w:pPr>
      <w:r w:rsidRPr="00A46E92">
        <w:rPr>
          <w:rFonts w:cstheme="minorHAnsi"/>
        </w:rPr>
        <w:t>The t</w:t>
      </w:r>
      <w:r w:rsidR="003E78DC" w:rsidRPr="00A46E92">
        <w:rPr>
          <w:rFonts w:cstheme="minorHAnsi"/>
        </w:rPr>
        <w:t>eacher can ask student to explain how they would follow each of the guiding safety rules</w:t>
      </w:r>
      <w:r w:rsidR="00625593" w:rsidRPr="00A46E92">
        <w:rPr>
          <w:rFonts w:cstheme="minorHAnsi"/>
        </w:rPr>
        <w:t>, outlined on the handout,</w:t>
      </w:r>
      <w:r w:rsidR="003E78DC" w:rsidRPr="00A46E92">
        <w:rPr>
          <w:rFonts w:cstheme="minorHAnsi"/>
        </w:rPr>
        <w:t xml:space="preserve"> in th</w:t>
      </w:r>
      <w:r w:rsidRPr="00A46E92">
        <w:rPr>
          <w:rFonts w:cstheme="minorHAnsi"/>
        </w:rPr>
        <w:t>eir favourite place</w:t>
      </w:r>
      <w:r w:rsidR="00625593" w:rsidRPr="00A46E92">
        <w:rPr>
          <w:rFonts w:cstheme="minorHAnsi"/>
        </w:rPr>
        <w:t xml:space="preserve"> to assess their understanding</w:t>
      </w:r>
      <w:r w:rsidR="00664708" w:rsidRPr="00A46E92">
        <w:rPr>
          <w:rFonts w:cstheme="minorHAnsi"/>
        </w:rPr>
        <w:t xml:space="preserve"> of the material</w:t>
      </w:r>
      <w:r w:rsidRPr="00A46E92">
        <w:rPr>
          <w:rFonts w:cstheme="minorHAnsi"/>
        </w:rPr>
        <w:t>:</w:t>
      </w:r>
    </w:p>
    <w:p w:rsidR="001258AE" w:rsidRPr="00A46E92" w:rsidRDefault="001258AE" w:rsidP="001258AE">
      <w:pPr>
        <w:pStyle w:val="ListParagraph"/>
        <w:tabs>
          <w:tab w:val="left" w:pos="5304"/>
        </w:tabs>
        <w:ind w:left="1440"/>
        <w:rPr>
          <w:rFonts w:cstheme="minorHAnsi"/>
        </w:rPr>
      </w:pPr>
    </w:p>
    <w:p w:rsidR="00625593" w:rsidRPr="00A46E92" w:rsidRDefault="001258AE" w:rsidP="001258AE">
      <w:pPr>
        <w:pStyle w:val="ListParagraph"/>
        <w:numPr>
          <w:ilvl w:val="2"/>
          <w:numId w:val="1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F</w:t>
      </w:r>
      <w:r w:rsidR="00625593" w:rsidRPr="00A46E92">
        <w:rPr>
          <w:rFonts w:cstheme="minorHAnsi"/>
        </w:rPr>
        <w:t xml:space="preserve">or example, the student could say: </w:t>
      </w:r>
    </w:p>
    <w:p w:rsidR="00625593" w:rsidRPr="00A46E92" w:rsidRDefault="003E78DC" w:rsidP="00625593">
      <w:pPr>
        <w:pStyle w:val="ListParagraph"/>
        <w:numPr>
          <w:ilvl w:val="3"/>
          <w:numId w:val="1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>“I w</w:t>
      </w:r>
      <w:r w:rsidR="009D711C" w:rsidRPr="00A46E92">
        <w:rPr>
          <w:rFonts w:cstheme="minorHAnsi"/>
        </w:rPr>
        <w:t xml:space="preserve">ould ask </w:t>
      </w:r>
      <w:r w:rsidR="00625593" w:rsidRPr="00A46E92">
        <w:rPr>
          <w:rFonts w:cstheme="minorHAnsi"/>
        </w:rPr>
        <w:t>you before I go to the washroom</w:t>
      </w:r>
      <w:r w:rsidR="009D711C" w:rsidRPr="00A46E92">
        <w:rPr>
          <w:rFonts w:cstheme="minorHAnsi"/>
        </w:rPr>
        <w:t xml:space="preserve">” </w:t>
      </w:r>
      <w:r w:rsidR="001258AE" w:rsidRPr="00A46E92">
        <w:rPr>
          <w:rFonts w:cstheme="minorHAnsi"/>
        </w:rPr>
        <w:t xml:space="preserve">to demonstrate their understanding of the safety rule </w:t>
      </w:r>
      <w:r w:rsidR="009D711C" w:rsidRPr="00A46E92">
        <w:rPr>
          <w:rFonts w:cstheme="minorHAnsi"/>
        </w:rPr>
        <w:t>“Always ask your parent or teacher first</w:t>
      </w:r>
      <w:r w:rsidR="00625593" w:rsidRPr="00A46E92">
        <w:rPr>
          <w:rFonts w:cstheme="minorHAnsi"/>
        </w:rPr>
        <w:t>”</w:t>
      </w:r>
    </w:p>
    <w:p w:rsidR="003E78DC" w:rsidRPr="00A46E92" w:rsidRDefault="009D711C" w:rsidP="00625593">
      <w:pPr>
        <w:pStyle w:val="ListParagraph"/>
        <w:numPr>
          <w:ilvl w:val="3"/>
          <w:numId w:val="1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 “I </w:t>
      </w:r>
      <w:r w:rsidR="00625593" w:rsidRPr="00A46E92">
        <w:rPr>
          <w:rFonts w:cstheme="minorHAnsi"/>
        </w:rPr>
        <w:t>won’t talk to strangers</w:t>
      </w:r>
      <w:r w:rsidRPr="00A46E92">
        <w:rPr>
          <w:rFonts w:cstheme="minorHAnsi"/>
        </w:rPr>
        <w:t xml:space="preserve">” to demonstrate </w:t>
      </w:r>
      <w:r w:rsidR="0052074A" w:rsidRPr="00A46E92">
        <w:rPr>
          <w:rFonts w:cstheme="minorHAnsi"/>
        </w:rPr>
        <w:t xml:space="preserve">their </w:t>
      </w:r>
      <w:r w:rsidRPr="00A46E92">
        <w:rPr>
          <w:rFonts w:cstheme="minorHAnsi"/>
        </w:rPr>
        <w:t>understanding of</w:t>
      </w:r>
      <w:r w:rsidR="00676ACB" w:rsidRPr="00A46E92">
        <w:rPr>
          <w:rFonts w:cstheme="minorHAnsi"/>
        </w:rPr>
        <w:t xml:space="preserve"> the safety rule</w:t>
      </w:r>
      <w:r w:rsidRPr="00A46E92">
        <w:rPr>
          <w:rFonts w:cstheme="minorHAnsi"/>
        </w:rPr>
        <w:t xml:space="preserve"> “</w:t>
      </w:r>
      <w:r w:rsidR="00625593" w:rsidRPr="00A46E92">
        <w:rPr>
          <w:rFonts w:cstheme="minorHAnsi"/>
        </w:rPr>
        <w:t>Only talk to people I know</w:t>
      </w:r>
      <w:r w:rsidRPr="00A46E92">
        <w:rPr>
          <w:rFonts w:cstheme="minorHAnsi"/>
        </w:rPr>
        <w:t>”</w:t>
      </w:r>
    </w:p>
    <w:p w:rsidR="00625593" w:rsidRPr="00A46E92" w:rsidRDefault="00625593" w:rsidP="00625593">
      <w:pPr>
        <w:pStyle w:val="ListParagraph"/>
        <w:numPr>
          <w:ilvl w:val="3"/>
          <w:numId w:val="11"/>
        </w:numPr>
        <w:tabs>
          <w:tab w:val="left" w:pos="5304"/>
        </w:tabs>
        <w:rPr>
          <w:rFonts w:cstheme="minorHAnsi"/>
        </w:rPr>
      </w:pPr>
      <w:r w:rsidRPr="00A46E92">
        <w:rPr>
          <w:rFonts w:cstheme="minorHAnsi"/>
        </w:rPr>
        <w:t xml:space="preserve">“I won’t leave my buddy or the group” to demonstrate </w:t>
      </w:r>
      <w:r w:rsidR="0052074A" w:rsidRPr="00A46E92">
        <w:rPr>
          <w:rFonts w:cstheme="minorHAnsi"/>
        </w:rPr>
        <w:t xml:space="preserve">their </w:t>
      </w:r>
      <w:r w:rsidRPr="00A46E92">
        <w:rPr>
          <w:rFonts w:cstheme="minorHAnsi"/>
        </w:rPr>
        <w:t>understanding of the safety rule “Stick to places that are just right for you”</w:t>
      </w:r>
    </w:p>
    <w:p w:rsidR="00F23328" w:rsidRPr="00A46E92" w:rsidRDefault="00F23328" w:rsidP="005A12FB">
      <w:pPr>
        <w:tabs>
          <w:tab w:val="left" w:pos="5304"/>
        </w:tabs>
        <w:rPr>
          <w:rFonts w:cstheme="minorHAnsi"/>
        </w:rPr>
      </w:pPr>
    </w:p>
    <w:p w:rsidR="001F282F" w:rsidRPr="00A46E92" w:rsidRDefault="001F282F" w:rsidP="00EA1699">
      <w:pPr>
        <w:tabs>
          <w:tab w:val="left" w:pos="5304"/>
        </w:tabs>
        <w:rPr>
          <w:rFonts w:cstheme="minorHAnsi"/>
        </w:rPr>
      </w:pPr>
    </w:p>
    <w:p w:rsidR="006E5A20" w:rsidRDefault="006E5A20" w:rsidP="00EA1699">
      <w:pPr>
        <w:tabs>
          <w:tab w:val="left" w:pos="5304"/>
        </w:tabs>
        <w:rPr>
          <w:rFonts w:cstheme="minorHAnsi"/>
          <w:b/>
        </w:rPr>
        <w:sectPr w:rsidR="006E5A20" w:rsidSect="006E5A20">
          <w:footerReference w:type="default" r:id="rId14"/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99270E" w:rsidRPr="00A46E92" w:rsidRDefault="0099270E" w:rsidP="00EA1699">
      <w:pPr>
        <w:tabs>
          <w:tab w:val="left" w:pos="5304"/>
        </w:tabs>
        <w:rPr>
          <w:rFonts w:cstheme="minorHAnsi"/>
          <w:b/>
        </w:rPr>
      </w:pPr>
    </w:p>
    <w:p w:rsidR="001258AE" w:rsidRPr="00A46E92" w:rsidRDefault="001258AE" w:rsidP="00676ACB">
      <w:pPr>
        <w:tabs>
          <w:tab w:val="left" w:pos="5304"/>
        </w:tabs>
        <w:rPr>
          <w:rFonts w:cstheme="minorHAnsi"/>
          <w:b/>
        </w:rPr>
      </w:pPr>
    </w:p>
    <w:p w:rsidR="0099270E" w:rsidRPr="00A46E92" w:rsidRDefault="006E5A20" w:rsidP="006E5A20">
      <w:pPr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lastRenderedPageBreak/>
        <w:t xml:space="preserve">HANDOUT [A] </w:t>
      </w:r>
      <w:r w:rsidR="00513BB0">
        <w:rPr>
          <w:rFonts w:cstheme="minorHAnsi"/>
          <w:b/>
          <w:sz w:val="40"/>
          <w:szCs w:val="40"/>
        </w:rPr>
        <w:t>-</w:t>
      </w:r>
      <w:r>
        <w:rPr>
          <w:rFonts w:cstheme="minorHAnsi"/>
          <w:b/>
          <w:sz w:val="40"/>
          <w:szCs w:val="40"/>
        </w:rPr>
        <w:t xml:space="preserve"> </w:t>
      </w:r>
      <w:r w:rsidR="006D2490">
        <w:rPr>
          <w:rFonts w:cstheme="minorHAnsi"/>
          <w:b/>
          <w:sz w:val="40"/>
          <w:szCs w:val="40"/>
        </w:rPr>
        <w:t>Going Places Safely</w:t>
      </w:r>
    </w:p>
    <w:p w:rsidR="00A11D4C" w:rsidRPr="00A46E92" w:rsidRDefault="00A11D4C" w:rsidP="00EA1699">
      <w:pPr>
        <w:tabs>
          <w:tab w:val="left" w:pos="5304"/>
        </w:tabs>
        <w:rPr>
          <w:rFonts w:cstheme="minorHAnsi"/>
          <w:b/>
        </w:rPr>
      </w:pPr>
    </w:p>
    <w:p w:rsidR="0099270E" w:rsidRPr="00A46E92" w:rsidRDefault="00BF621C" w:rsidP="00EA1699">
      <w:pPr>
        <w:tabs>
          <w:tab w:val="left" w:pos="5304"/>
        </w:tabs>
        <w:rPr>
          <w:rFonts w:cstheme="minorHAnsi"/>
          <w:sz w:val="44"/>
          <w:szCs w:val="44"/>
        </w:rPr>
      </w:pPr>
      <w:r w:rsidRPr="006E5A20">
        <w:rPr>
          <w:rFonts w:cstheme="minorHAnsi"/>
          <w:b/>
          <w:sz w:val="36"/>
          <w:szCs w:val="36"/>
        </w:rPr>
        <w:t>Name:</w:t>
      </w:r>
      <w:r w:rsidRPr="00A46E92">
        <w:rPr>
          <w:rFonts w:cstheme="minorHAnsi"/>
          <w:sz w:val="44"/>
          <w:szCs w:val="44"/>
        </w:rPr>
        <w:t xml:space="preserve"> </w:t>
      </w:r>
      <w:r w:rsidRPr="006E5A20">
        <w:rPr>
          <w:rFonts w:cstheme="minorHAnsi"/>
          <w:b/>
          <w:sz w:val="44"/>
          <w:szCs w:val="44"/>
        </w:rPr>
        <w:t>_</w:t>
      </w:r>
      <w:r w:rsidR="00A11D4C" w:rsidRPr="006E5A20">
        <w:rPr>
          <w:rFonts w:cstheme="minorHAnsi"/>
          <w:b/>
          <w:sz w:val="44"/>
          <w:szCs w:val="44"/>
        </w:rPr>
        <w:t>__________________________</w:t>
      </w:r>
      <w:r w:rsidRPr="006E5A20">
        <w:rPr>
          <w:rFonts w:cstheme="minorHAnsi"/>
          <w:b/>
          <w:sz w:val="44"/>
          <w:szCs w:val="44"/>
        </w:rPr>
        <w:t>_</w:t>
      </w:r>
    </w:p>
    <w:p w:rsidR="0099270E" w:rsidRPr="00A46E92" w:rsidRDefault="0099270E" w:rsidP="00EA1699">
      <w:pPr>
        <w:tabs>
          <w:tab w:val="left" w:pos="5304"/>
        </w:tabs>
        <w:rPr>
          <w:rFonts w:cstheme="minorHAnsi"/>
          <w:b/>
        </w:rPr>
      </w:pPr>
    </w:p>
    <w:p w:rsidR="001F282F" w:rsidRPr="00A46E92" w:rsidRDefault="001F282F" w:rsidP="001F282F">
      <w:pPr>
        <w:tabs>
          <w:tab w:val="left" w:pos="5304"/>
        </w:tabs>
        <w:rPr>
          <w:rFonts w:cstheme="minorHAnsi"/>
          <w:sz w:val="52"/>
          <w:szCs w:val="52"/>
        </w:rPr>
      </w:pPr>
      <w:r w:rsidRPr="006E5A20">
        <w:rPr>
          <w:rFonts w:cstheme="minorHAnsi"/>
          <w:b/>
          <w:sz w:val="36"/>
          <w:szCs w:val="36"/>
        </w:rPr>
        <w:t>My favourite place to go is:</w:t>
      </w:r>
      <w:r w:rsidRPr="00A46E92">
        <w:rPr>
          <w:rFonts w:cstheme="minorHAnsi"/>
          <w:sz w:val="36"/>
          <w:szCs w:val="36"/>
        </w:rPr>
        <w:t xml:space="preserve"> </w:t>
      </w:r>
      <w:r w:rsidR="00BF621C" w:rsidRPr="006E5A20">
        <w:rPr>
          <w:rFonts w:cstheme="minorHAnsi"/>
          <w:b/>
          <w:sz w:val="44"/>
          <w:szCs w:val="44"/>
        </w:rPr>
        <w:t>___</w:t>
      </w:r>
      <w:r w:rsidRPr="006E5A20">
        <w:rPr>
          <w:rFonts w:cstheme="minorHAnsi"/>
          <w:b/>
          <w:sz w:val="44"/>
          <w:szCs w:val="44"/>
        </w:rPr>
        <w:t>_________________</w:t>
      </w:r>
      <w:r w:rsidR="006E5A20" w:rsidRPr="006E5A20">
        <w:rPr>
          <w:rFonts w:cstheme="minorHAnsi"/>
          <w:b/>
          <w:sz w:val="44"/>
          <w:szCs w:val="44"/>
        </w:rPr>
        <w:t>______</w:t>
      </w:r>
      <w:r w:rsidR="006E5A20">
        <w:rPr>
          <w:rFonts w:cstheme="minorHAnsi"/>
          <w:b/>
          <w:sz w:val="44"/>
          <w:szCs w:val="44"/>
        </w:rPr>
        <w:t>_______</w:t>
      </w:r>
    </w:p>
    <w:tbl>
      <w:tblPr>
        <w:tblStyle w:val="TableGrid"/>
        <w:tblW w:w="9978" w:type="dxa"/>
        <w:tblLook w:val="04A0" w:firstRow="1" w:lastRow="0" w:firstColumn="1" w:lastColumn="0" w:noHBand="0" w:noVBand="1"/>
      </w:tblPr>
      <w:tblGrid>
        <w:gridCol w:w="9978"/>
      </w:tblGrid>
      <w:tr w:rsidR="001F282F" w:rsidRPr="00A46E92" w:rsidTr="00676ACB">
        <w:trPr>
          <w:trHeight w:val="6889"/>
        </w:trPr>
        <w:tc>
          <w:tcPr>
            <w:tcW w:w="9978" w:type="dxa"/>
          </w:tcPr>
          <w:p w:rsidR="001F282F" w:rsidRPr="00A46E92" w:rsidRDefault="008360F6" w:rsidP="001F282F">
            <w:pPr>
              <w:tabs>
                <w:tab w:val="left" w:pos="5304"/>
              </w:tabs>
              <w:rPr>
                <w:rFonts w:cstheme="minorHAnsi"/>
                <w:sz w:val="36"/>
                <w:szCs w:val="36"/>
              </w:rPr>
            </w:pPr>
            <w:r w:rsidRPr="00A46E92">
              <w:rPr>
                <w:rFonts w:cstheme="minorHAnsi"/>
                <w:sz w:val="36"/>
                <w:szCs w:val="36"/>
              </w:rPr>
              <w:t>Draw your favourite place here:</w:t>
            </w:r>
          </w:p>
          <w:p w:rsidR="0099270E" w:rsidRPr="00A46E92" w:rsidRDefault="0099270E" w:rsidP="001F282F">
            <w:pPr>
              <w:tabs>
                <w:tab w:val="left" w:pos="5304"/>
              </w:tabs>
              <w:rPr>
                <w:rFonts w:cstheme="minorHAnsi"/>
                <w:b/>
                <w:sz w:val="52"/>
                <w:szCs w:val="52"/>
              </w:rPr>
            </w:pPr>
          </w:p>
          <w:p w:rsidR="001F282F" w:rsidRPr="00A46E92" w:rsidRDefault="001F282F" w:rsidP="001F282F">
            <w:pPr>
              <w:tabs>
                <w:tab w:val="left" w:pos="5304"/>
              </w:tabs>
              <w:rPr>
                <w:rFonts w:cstheme="minorHAnsi"/>
                <w:b/>
                <w:sz w:val="52"/>
                <w:szCs w:val="52"/>
              </w:rPr>
            </w:pPr>
          </w:p>
        </w:tc>
      </w:tr>
    </w:tbl>
    <w:p w:rsidR="001258AE" w:rsidRPr="00A46E92" w:rsidRDefault="00676ACB" w:rsidP="00676ACB">
      <w:pPr>
        <w:pStyle w:val="NormalWeb"/>
        <w:spacing w:after="0" w:afterAutospacing="0"/>
        <w:ind w:left="360"/>
        <w:rPr>
          <w:rFonts w:asciiTheme="minorHAnsi" w:hAnsiTheme="minorHAnsi" w:cstheme="minorHAnsi"/>
          <w:sz w:val="28"/>
          <w:szCs w:val="28"/>
        </w:rPr>
      </w:pPr>
      <w:r w:rsidRPr="00A46E92">
        <w:rPr>
          <w:rFonts w:asciiTheme="minorHAnsi" w:hAnsiTheme="minorHAnsi" w:cstheme="minorHAnsi"/>
          <w:b/>
          <w:bCs/>
          <w:sz w:val="28"/>
          <w:szCs w:val="28"/>
        </w:rPr>
        <w:t>I followed these safety rules (check with teacher/parent)</w:t>
      </w:r>
      <w:r w:rsidR="001F282F" w:rsidRPr="00A46E92">
        <w:rPr>
          <w:rFonts w:asciiTheme="minorHAnsi" w:hAnsiTheme="minorHAnsi" w:cstheme="minorHAnsi"/>
          <w:b/>
          <w:bCs/>
          <w:sz w:val="28"/>
          <w:szCs w:val="28"/>
        </w:rPr>
        <w:t xml:space="preserve">: </w:t>
      </w:r>
    </w:p>
    <w:p w:rsidR="001F282F" w:rsidRPr="00A46E92" w:rsidRDefault="001F282F" w:rsidP="001258AE">
      <w:pPr>
        <w:pStyle w:val="NormalWeb"/>
        <w:numPr>
          <w:ilvl w:val="0"/>
          <w:numId w:val="20"/>
        </w:numPr>
        <w:spacing w:after="0" w:afterAutospacing="0"/>
        <w:rPr>
          <w:rFonts w:asciiTheme="minorHAnsi" w:hAnsiTheme="minorHAnsi" w:cstheme="minorHAnsi"/>
          <w:sz w:val="28"/>
          <w:szCs w:val="28"/>
        </w:rPr>
      </w:pPr>
      <w:r w:rsidRPr="00A46E92">
        <w:rPr>
          <w:rFonts w:asciiTheme="minorHAnsi" w:hAnsiTheme="minorHAnsi" w:cstheme="minorHAnsi"/>
          <w:sz w:val="28"/>
          <w:szCs w:val="28"/>
        </w:rPr>
        <w:t xml:space="preserve">Always ask your parent or teacher first </w:t>
      </w:r>
    </w:p>
    <w:p w:rsidR="001F282F" w:rsidRPr="00A46E92" w:rsidRDefault="001F282F" w:rsidP="001258AE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A46E92">
        <w:rPr>
          <w:rFonts w:asciiTheme="minorHAnsi" w:hAnsiTheme="minorHAnsi" w:cstheme="minorHAnsi"/>
          <w:sz w:val="28"/>
          <w:szCs w:val="28"/>
        </w:rPr>
        <w:t xml:space="preserve">Only talk to people you know </w:t>
      </w:r>
    </w:p>
    <w:p w:rsidR="0019271F" w:rsidRPr="00A46E92" w:rsidRDefault="001F282F" w:rsidP="001258AE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A46E92">
        <w:rPr>
          <w:rFonts w:asciiTheme="minorHAnsi" w:hAnsiTheme="minorHAnsi" w:cstheme="minorHAnsi"/>
          <w:sz w:val="28"/>
          <w:szCs w:val="28"/>
        </w:rPr>
        <w:t xml:space="preserve">Stick to places that are just right for you </w:t>
      </w:r>
    </w:p>
    <w:sectPr w:rsidR="0019271F" w:rsidRPr="00A46E92" w:rsidSect="006E5A20">
      <w:footerReference w:type="default" r:id="rId15"/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176" w:rsidRDefault="00633176" w:rsidP="001E13FA">
      <w:r>
        <w:separator/>
      </w:r>
    </w:p>
  </w:endnote>
  <w:endnote w:type="continuationSeparator" w:id="0">
    <w:p w:rsidR="00633176" w:rsidRDefault="00633176" w:rsidP="001E1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A20" w:rsidRDefault="006E5A20" w:rsidP="006E5A20">
    <w:pPr>
      <w:jc w:val="center"/>
    </w:pPr>
    <w:r>
      <w:t>TEACHER GUIDE PAGE 1 OF 3</w:t>
    </w:r>
  </w:p>
  <w:p w:rsidR="00BF621C" w:rsidRPr="00F07C8D" w:rsidRDefault="00BF621C" w:rsidP="006E5A20">
    <w:pPr>
      <w:jc w:val="center"/>
    </w:pPr>
    <w:r w:rsidRPr="00F07C8D">
      <w:t>Adapted from www.commonsense.org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A20" w:rsidRDefault="006E5A20" w:rsidP="006E5A20">
    <w:pPr>
      <w:jc w:val="center"/>
    </w:pPr>
    <w:r>
      <w:t>TEACHER GUIDE PAGE 2 OF 3</w:t>
    </w:r>
  </w:p>
  <w:p w:rsidR="006E5A20" w:rsidRPr="00F07C8D" w:rsidRDefault="006E5A20" w:rsidP="006E5A20">
    <w:pPr>
      <w:jc w:val="center"/>
    </w:pPr>
    <w:r w:rsidRPr="00F07C8D">
      <w:t>Adapted from www.commonsense.org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A20" w:rsidRDefault="006E5A20" w:rsidP="006E5A20">
    <w:pPr>
      <w:jc w:val="center"/>
    </w:pPr>
    <w:r>
      <w:t>TEACHER GUIDE PAGE 3 OF 3</w:t>
    </w:r>
  </w:p>
  <w:p w:rsidR="006E5A20" w:rsidRPr="00F07C8D" w:rsidRDefault="006E5A20" w:rsidP="006E5A20">
    <w:pPr>
      <w:jc w:val="center"/>
    </w:pPr>
    <w:r w:rsidRPr="00F07C8D">
      <w:t>Adapted from www.commonsense.org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A20" w:rsidRPr="00F07C8D" w:rsidRDefault="006E5A20" w:rsidP="006E5A20">
    <w:pPr>
      <w:jc w:val="center"/>
    </w:pPr>
    <w:r>
      <w:t>STUDENT ACTIVITY PAGE 1 OF 1 – HANDOUT [A]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176" w:rsidRDefault="00633176" w:rsidP="001E13FA">
      <w:r>
        <w:separator/>
      </w:r>
    </w:p>
  </w:footnote>
  <w:footnote w:type="continuationSeparator" w:id="0">
    <w:p w:rsidR="00633176" w:rsidRDefault="00633176" w:rsidP="001E13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13FA" w:rsidRPr="00A46E92" w:rsidRDefault="00A46E92" w:rsidP="00A46E92">
    <w:pPr>
      <w:pStyle w:val="Header"/>
      <w:jc w:val="right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editId="11E60F7B">
          <wp:simplePos x="0" y="0"/>
          <wp:positionH relativeFrom="column">
            <wp:posOffset>-228600</wp:posOffset>
          </wp:positionH>
          <wp:positionV relativeFrom="paragraph">
            <wp:posOffset>-64770</wp:posOffset>
          </wp:positionV>
          <wp:extent cx="1704975" cy="485775"/>
          <wp:effectExtent l="0" t="0" r="9525" b="9525"/>
          <wp:wrapSquare wrapText="bothSides"/>
          <wp:docPr id="1" name="Picture 1" descr="mbp_logo_print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bp_logo_print (1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1699">
      <w:tab/>
    </w:r>
    <w:r w:rsidR="001E13FA" w:rsidRPr="00A46E92">
      <w:rPr>
        <w:b/>
      </w:rPr>
      <w:t>DIGITAL CITIZENSHIP</w:t>
    </w:r>
    <w:r w:rsidR="00EA1699" w:rsidRPr="00A46E92">
      <w:rPr>
        <w:b/>
      </w:rPr>
      <w:t xml:space="preserve">: </w:t>
    </w:r>
    <w:r w:rsidR="001F282F" w:rsidRPr="00A46E92">
      <w:rPr>
        <w:b/>
      </w:rPr>
      <w:t>ONLINE SAFETY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E4E28"/>
    <w:multiLevelType w:val="hybridMultilevel"/>
    <w:tmpl w:val="F6E08476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F">
      <w:start w:val="1"/>
      <w:numFmt w:val="decimal"/>
      <w:lvlText w:val="%5."/>
      <w:lvlJc w:val="left"/>
      <w:pPr>
        <w:ind w:left="1080" w:hanging="360"/>
      </w:pPr>
      <w:rPr>
        <w:rFonts w:hint="default"/>
      </w:rPr>
    </w:lvl>
    <w:lvl w:ilvl="5" w:tplc="0409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27068F"/>
    <w:multiLevelType w:val="hybridMultilevel"/>
    <w:tmpl w:val="A692B4E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787101E"/>
    <w:multiLevelType w:val="hybridMultilevel"/>
    <w:tmpl w:val="F5B48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2977F1"/>
    <w:multiLevelType w:val="hybridMultilevel"/>
    <w:tmpl w:val="5DF4D3CA"/>
    <w:lvl w:ilvl="0" w:tplc="551C9AB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DA2C6A"/>
    <w:multiLevelType w:val="hybridMultilevel"/>
    <w:tmpl w:val="3146B810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CB08EC"/>
    <w:multiLevelType w:val="hybridMultilevel"/>
    <w:tmpl w:val="D47EA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73EDD"/>
    <w:multiLevelType w:val="hybridMultilevel"/>
    <w:tmpl w:val="EA9866DC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F">
      <w:start w:val="1"/>
      <w:numFmt w:val="decimal"/>
      <w:lvlText w:val="%5."/>
      <w:lvlJc w:val="left"/>
      <w:pPr>
        <w:ind w:left="1080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500" w:hanging="36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910FD4"/>
    <w:multiLevelType w:val="hybridMultilevel"/>
    <w:tmpl w:val="FADA28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90099D"/>
    <w:multiLevelType w:val="hybridMultilevel"/>
    <w:tmpl w:val="DCB47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543F18"/>
    <w:multiLevelType w:val="hybridMultilevel"/>
    <w:tmpl w:val="5D7E2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624B11"/>
    <w:multiLevelType w:val="hybridMultilevel"/>
    <w:tmpl w:val="44CEE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EC7380"/>
    <w:multiLevelType w:val="hybridMultilevel"/>
    <w:tmpl w:val="AB6E3786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F">
      <w:start w:val="1"/>
      <w:numFmt w:val="decimal"/>
      <w:lvlText w:val="%5."/>
      <w:lvlJc w:val="left"/>
      <w:pPr>
        <w:ind w:left="1080" w:hanging="360"/>
      </w:pPr>
      <w:rPr>
        <w:rFonts w:hint="default"/>
      </w:rPr>
    </w:lvl>
    <w:lvl w:ilvl="5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83015D"/>
    <w:multiLevelType w:val="hybridMultilevel"/>
    <w:tmpl w:val="03809DCC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F">
      <w:start w:val="1"/>
      <w:numFmt w:val="decimal"/>
      <w:lvlText w:val="%5."/>
      <w:lvlJc w:val="left"/>
      <w:pPr>
        <w:ind w:left="1080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1080" w:hanging="360"/>
      </w:pPr>
      <w:rPr>
        <w:rFonts w:hint="default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5F0F9C"/>
    <w:multiLevelType w:val="hybridMultilevel"/>
    <w:tmpl w:val="FA2C3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791816"/>
    <w:multiLevelType w:val="hybridMultilevel"/>
    <w:tmpl w:val="9424C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DDF06ED"/>
    <w:multiLevelType w:val="hybridMultilevel"/>
    <w:tmpl w:val="ACDC0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B42D07"/>
    <w:multiLevelType w:val="hybridMultilevel"/>
    <w:tmpl w:val="24A8A33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9A61DA"/>
    <w:multiLevelType w:val="hybridMultilevel"/>
    <w:tmpl w:val="54E696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560CCB"/>
    <w:multiLevelType w:val="hybridMultilevel"/>
    <w:tmpl w:val="F030E0C6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EE7158"/>
    <w:multiLevelType w:val="hybridMultilevel"/>
    <w:tmpl w:val="283E41CA"/>
    <w:lvl w:ilvl="0" w:tplc="551C9AB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729CA"/>
    <w:multiLevelType w:val="hybridMultilevel"/>
    <w:tmpl w:val="A45C0274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E2470DC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0F">
      <w:start w:val="1"/>
      <w:numFmt w:val="decimal"/>
      <w:lvlText w:val="%5."/>
      <w:lvlJc w:val="left"/>
      <w:pPr>
        <w:ind w:left="1080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ED3983"/>
    <w:multiLevelType w:val="hybridMultilevel"/>
    <w:tmpl w:val="715C4F34"/>
    <w:lvl w:ilvl="0" w:tplc="57FE3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2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1"/>
  </w:num>
  <w:num w:numId="4">
    <w:abstractNumId w:val="3"/>
  </w:num>
  <w:num w:numId="5">
    <w:abstractNumId w:val="17"/>
  </w:num>
  <w:num w:numId="6">
    <w:abstractNumId w:val="16"/>
  </w:num>
  <w:num w:numId="7">
    <w:abstractNumId w:val="13"/>
  </w:num>
  <w:num w:numId="8">
    <w:abstractNumId w:val="1"/>
  </w:num>
  <w:num w:numId="9">
    <w:abstractNumId w:val="4"/>
  </w:num>
  <w:num w:numId="10">
    <w:abstractNumId w:val="18"/>
  </w:num>
  <w:num w:numId="11">
    <w:abstractNumId w:val="8"/>
  </w:num>
  <w:num w:numId="12">
    <w:abstractNumId w:val="5"/>
  </w:num>
  <w:num w:numId="13">
    <w:abstractNumId w:val="15"/>
  </w:num>
  <w:num w:numId="14">
    <w:abstractNumId w:val="20"/>
  </w:num>
  <w:num w:numId="15">
    <w:abstractNumId w:val="6"/>
  </w:num>
  <w:num w:numId="16">
    <w:abstractNumId w:val="11"/>
  </w:num>
  <w:num w:numId="17">
    <w:abstractNumId w:val="12"/>
  </w:num>
  <w:num w:numId="18">
    <w:abstractNumId w:val="0"/>
  </w:num>
  <w:num w:numId="19">
    <w:abstractNumId w:val="2"/>
  </w:num>
  <w:num w:numId="20">
    <w:abstractNumId w:val="19"/>
  </w:num>
  <w:num w:numId="21">
    <w:abstractNumId w:val="7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bewMDEys7A0NLYwsjBQ0lEKTi0uzszPAykwrAUAW1eN6ywAAAA="/>
  </w:docVars>
  <w:rsids>
    <w:rsidRoot w:val="001E13FA"/>
    <w:rsid w:val="000053E5"/>
    <w:rsid w:val="00072928"/>
    <w:rsid w:val="000801D1"/>
    <w:rsid w:val="0009046B"/>
    <w:rsid w:val="00097105"/>
    <w:rsid w:val="000D147D"/>
    <w:rsid w:val="000D52D2"/>
    <w:rsid w:val="000E4BB9"/>
    <w:rsid w:val="001258AE"/>
    <w:rsid w:val="001277DD"/>
    <w:rsid w:val="0015678F"/>
    <w:rsid w:val="00186F4D"/>
    <w:rsid w:val="0019271F"/>
    <w:rsid w:val="001E13FA"/>
    <w:rsid w:val="001F282F"/>
    <w:rsid w:val="001F49DD"/>
    <w:rsid w:val="002370B1"/>
    <w:rsid w:val="002424D1"/>
    <w:rsid w:val="002A2DBE"/>
    <w:rsid w:val="0030000C"/>
    <w:rsid w:val="00352BAD"/>
    <w:rsid w:val="00357B7F"/>
    <w:rsid w:val="003960BF"/>
    <w:rsid w:val="003E78DC"/>
    <w:rsid w:val="003F6EB3"/>
    <w:rsid w:val="004171CC"/>
    <w:rsid w:val="0047219E"/>
    <w:rsid w:val="004A67EB"/>
    <w:rsid w:val="004E646F"/>
    <w:rsid w:val="00505C5F"/>
    <w:rsid w:val="00506EC4"/>
    <w:rsid w:val="00513BB0"/>
    <w:rsid w:val="0051706B"/>
    <w:rsid w:val="0052074A"/>
    <w:rsid w:val="005215C1"/>
    <w:rsid w:val="00591E4D"/>
    <w:rsid w:val="00597688"/>
    <w:rsid w:val="005A12FB"/>
    <w:rsid w:val="005B0E54"/>
    <w:rsid w:val="005C3906"/>
    <w:rsid w:val="005D7CF3"/>
    <w:rsid w:val="0060184D"/>
    <w:rsid w:val="00625593"/>
    <w:rsid w:val="00633176"/>
    <w:rsid w:val="0064309E"/>
    <w:rsid w:val="00652F9D"/>
    <w:rsid w:val="006540EA"/>
    <w:rsid w:val="00664708"/>
    <w:rsid w:val="006653E9"/>
    <w:rsid w:val="00676ACB"/>
    <w:rsid w:val="006A6A5D"/>
    <w:rsid w:val="006D2490"/>
    <w:rsid w:val="006E116F"/>
    <w:rsid w:val="006E568F"/>
    <w:rsid w:val="006E5A20"/>
    <w:rsid w:val="00727A9A"/>
    <w:rsid w:val="00780BD2"/>
    <w:rsid w:val="00793266"/>
    <w:rsid w:val="007C7BF9"/>
    <w:rsid w:val="008360F6"/>
    <w:rsid w:val="00872B5B"/>
    <w:rsid w:val="00880ED5"/>
    <w:rsid w:val="00881C6C"/>
    <w:rsid w:val="00887E1B"/>
    <w:rsid w:val="008E674A"/>
    <w:rsid w:val="0090764D"/>
    <w:rsid w:val="009551C9"/>
    <w:rsid w:val="0099270E"/>
    <w:rsid w:val="00996704"/>
    <w:rsid w:val="009B3860"/>
    <w:rsid w:val="009B5CC0"/>
    <w:rsid w:val="009D711C"/>
    <w:rsid w:val="009E21BB"/>
    <w:rsid w:val="009F705B"/>
    <w:rsid w:val="00A07752"/>
    <w:rsid w:val="00A11D4C"/>
    <w:rsid w:val="00A44414"/>
    <w:rsid w:val="00A46E92"/>
    <w:rsid w:val="00A63E7E"/>
    <w:rsid w:val="00A67177"/>
    <w:rsid w:val="00A82D99"/>
    <w:rsid w:val="00AB524A"/>
    <w:rsid w:val="00B404A2"/>
    <w:rsid w:val="00BF621C"/>
    <w:rsid w:val="00C6301F"/>
    <w:rsid w:val="00C74698"/>
    <w:rsid w:val="00C77175"/>
    <w:rsid w:val="00C8529B"/>
    <w:rsid w:val="00CD77E4"/>
    <w:rsid w:val="00D3173F"/>
    <w:rsid w:val="00D36C5F"/>
    <w:rsid w:val="00D6742A"/>
    <w:rsid w:val="00DC1DDB"/>
    <w:rsid w:val="00DD1C33"/>
    <w:rsid w:val="00DD2146"/>
    <w:rsid w:val="00E620E5"/>
    <w:rsid w:val="00E708FD"/>
    <w:rsid w:val="00E82CD6"/>
    <w:rsid w:val="00E83547"/>
    <w:rsid w:val="00EA1699"/>
    <w:rsid w:val="00EA1AB6"/>
    <w:rsid w:val="00EA2A0A"/>
    <w:rsid w:val="00EA37FE"/>
    <w:rsid w:val="00EA7D0E"/>
    <w:rsid w:val="00ED32C8"/>
    <w:rsid w:val="00EF63F1"/>
    <w:rsid w:val="00EF7BC8"/>
    <w:rsid w:val="00F07C8D"/>
    <w:rsid w:val="00F23328"/>
    <w:rsid w:val="00F84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3FA"/>
  </w:style>
  <w:style w:type="paragraph" w:styleId="Footer">
    <w:name w:val="footer"/>
    <w:basedOn w:val="Normal"/>
    <w:link w:val="FooterChar"/>
    <w:uiPriority w:val="99"/>
    <w:unhideWhenUsed/>
    <w:rsid w:val="001E1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3FA"/>
  </w:style>
  <w:style w:type="paragraph" w:styleId="ListParagraph">
    <w:name w:val="List Paragraph"/>
    <w:basedOn w:val="Normal"/>
    <w:uiPriority w:val="34"/>
    <w:qFormat/>
    <w:rsid w:val="000971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78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173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0764D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1F28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3FA"/>
  </w:style>
  <w:style w:type="paragraph" w:styleId="Footer">
    <w:name w:val="footer"/>
    <w:basedOn w:val="Normal"/>
    <w:link w:val="FooterChar"/>
    <w:uiPriority w:val="99"/>
    <w:unhideWhenUsed/>
    <w:rsid w:val="001E1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3FA"/>
  </w:style>
  <w:style w:type="paragraph" w:styleId="ListParagraph">
    <w:name w:val="List Paragraph"/>
    <w:basedOn w:val="Normal"/>
    <w:uiPriority w:val="34"/>
    <w:qFormat/>
    <w:rsid w:val="0009710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78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173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0764D"/>
    <w:pPr>
      <w:spacing w:before="100" w:beforeAutospacing="1" w:after="100" w:afterAutospacing="1"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1F28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4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9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0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7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25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00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yperlink" Target="https://www.commonsensemedia.org/educators/lesson/going-places-safely-k-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files.ontario.ca/books/edu_the_kindergarten_program_english_aoda_web_oct7.pdf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256E60-05C1-4587-B55A-0E2479595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2191E463</Template>
  <TotalTime>0</TotalTime>
  <Pages>4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Mariah Martin</dc:creator>
  <cp:lastModifiedBy>Jennifer Lane</cp:lastModifiedBy>
  <cp:revision>2</cp:revision>
  <dcterms:created xsi:type="dcterms:W3CDTF">2017-10-31T19:48:00Z</dcterms:created>
  <dcterms:modified xsi:type="dcterms:W3CDTF">2017-10-31T19:48:00Z</dcterms:modified>
</cp:coreProperties>
</file>